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E70" w:rsidRDefault="006316AA" w:rsidP="00292857">
      <w:pPr>
        <w:pStyle w:val="a6"/>
      </w:pPr>
      <w:r>
        <w:rPr>
          <w:w w:val="105"/>
        </w:rPr>
        <w:t xml:space="preserve">                                                                                       </w:t>
      </w:r>
      <w:r w:rsidR="00A1154A">
        <w:rPr>
          <w:w w:val="105"/>
        </w:rPr>
        <w:t>Утверждено</w:t>
      </w:r>
    </w:p>
    <w:p w:rsidR="00AC4E70" w:rsidRDefault="00A1154A">
      <w:pPr>
        <w:pStyle w:val="a3"/>
        <w:spacing w:before="9" w:line="254" w:lineRule="auto"/>
        <w:ind w:left="4818" w:right="1852"/>
      </w:pPr>
      <w:r>
        <w:rPr>
          <w:w w:val="105"/>
        </w:rPr>
        <w:t>на заседании профкома Протокол</w:t>
      </w:r>
      <w:r>
        <w:rPr>
          <w:spacing w:val="-16"/>
          <w:w w:val="105"/>
        </w:rPr>
        <w:t xml:space="preserve"> </w:t>
      </w:r>
      <w:r>
        <w:rPr>
          <w:w w:val="105"/>
        </w:rPr>
        <w:t>№</w:t>
      </w:r>
      <w:r>
        <w:rPr>
          <w:spacing w:val="-15"/>
          <w:w w:val="105"/>
        </w:rPr>
        <w:t xml:space="preserve"> </w:t>
      </w:r>
      <w:r w:rsidR="006316AA">
        <w:rPr>
          <w:w w:val="105"/>
          <w:u w:val="single"/>
        </w:rPr>
        <w:t>7</w:t>
      </w:r>
      <w:r>
        <w:rPr>
          <w:spacing w:val="-15"/>
          <w:w w:val="105"/>
        </w:rPr>
        <w:t xml:space="preserve"> </w:t>
      </w:r>
      <w:r>
        <w:rPr>
          <w:w w:val="105"/>
        </w:rPr>
        <w:t>от</w:t>
      </w:r>
      <w:r>
        <w:rPr>
          <w:spacing w:val="-15"/>
          <w:w w:val="105"/>
        </w:rPr>
        <w:t xml:space="preserve"> </w:t>
      </w:r>
      <w:r w:rsidR="006316AA">
        <w:rPr>
          <w:w w:val="105"/>
          <w:u w:val="single"/>
        </w:rPr>
        <w:t>«16</w:t>
      </w:r>
      <w:r>
        <w:rPr>
          <w:w w:val="105"/>
          <w:u w:val="single"/>
        </w:rPr>
        <w:t>»</w:t>
      </w:r>
      <w:r>
        <w:rPr>
          <w:spacing w:val="-20"/>
          <w:w w:val="105"/>
          <w:u w:val="single"/>
        </w:rPr>
        <w:t xml:space="preserve"> </w:t>
      </w:r>
      <w:r>
        <w:rPr>
          <w:w w:val="105"/>
          <w:u w:val="single"/>
        </w:rPr>
        <w:t>12.2024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г</w:t>
      </w:r>
    </w:p>
    <w:p w:rsidR="00AC4E70" w:rsidRDefault="00AC4E70">
      <w:pPr>
        <w:pStyle w:val="a3"/>
      </w:pPr>
    </w:p>
    <w:p w:rsidR="00AC4E70" w:rsidRDefault="00AC4E70">
      <w:pPr>
        <w:pStyle w:val="a3"/>
        <w:spacing w:before="34"/>
      </w:pPr>
    </w:p>
    <w:p w:rsidR="00AC4E70" w:rsidRDefault="00A1154A">
      <w:pPr>
        <w:ind w:left="350" w:right="1350"/>
        <w:jc w:val="center"/>
        <w:rPr>
          <w:b/>
          <w:sz w:val="23"/>
        </w:rPr>
      </w:pPr>
      <w:r>
        <w:rPr>
          <w:b/>
          <w:sz w:val="23"/>
        </w:rPr>
        <w:t>План</w:t>
      </w:r>
      <w:r>
        <w:rPr>
          <w:b/>
          <w:spacing w:val="35"/>
          <w:sz w:val="23"/>
        </w:rPr>
        <w:t xml:space="preserve"> </w:t>
      </w:r>
      <w:r>
        <w:rPr>
          <w:b/>
          <w:sz w:val="23"/>
        </w:rPr>
        <w:t>работы</w:t>
      </w:r>
      <w:r>
        <w:rPr>
          <w:b/>
          <w:spacing w:val="26"/>
          <w:sz w:val="23"/>
        </w:rPr>
        <w:t xml:space="preserve"> </w:t>
      </w:r>
      <w:r>
        <w:rPr>
          <w:b/>
          <w:sz w:val="23"/>
        </w:rPr>
        <w:t>первичной</w:t>
      </w:r>
      <w:r>
        <w:rPr>
          <w:b/>
          <w:spacing w:val="26"/>
          <w:sz w:val="23"/>
        </w:rPr>
        <w:t xml:space="preserve"> </w:t>
      </w:r>
      <w:r>
        <w:rPr>
          <w:b/>
          <w:sz w:val="23"/>
        </w:rPr>
        <w:t>профсоюзной</w:t>
      </w:r>
      <w:r>
        <w:rPr>
          <w:b/>
          <w:spacing w:val="38"/>
          <w:sz w:val="23"/>
        </w:rPr>
        <w:t xml:space="preserve"> </w:t>
      </w:r>
      <w:r>
        <w:rPr>
          <w:b/>
          <w:spacing w:val="-2"/>
          <w:sz w:val="23"/>
        </w:rPr>
        <w:t>организации</w:t>
      </w:r>
    </w:p>
    <w:p w:rsidR="00AC4E70" w:rsidRDefault="00A1154A">
      <w:pPr>
        <w:spacing w:before="10"/>
        <w:ind w:left="350" w:right="1348"/>
        <w:jc w:val="center"/>
        <w:rPr>
          <w:b/>
          <w:sz w:val="23"/>
        </w:rPr>
      </w:pPr>
      <w:r>
        <w:rPr>
          <w:b/>
          <w:sz w:val="23"/>
        </w:rPr>
        <w:t>МБОУ</w:t>
      </w:r>
      <w:r>
        <w:rPr>
          <w:b/>
          <w:spacing w:val="32"/>
          <w:sz w:val="23"/>
        </w:rPr>
        <w:t xml:space="preserve"> </w:t>
      </w:r>
      <w:r w:rsidR="006316AA">
        <w:rPr>
          <w:b/>
          <w:sz w:val="23"/>
        </w:rPr>
        <w:t>«</w:t>
      </w:r>
      <w:proofErr w:type="spellStart"/>
      <w:r w:rsidR="006316AA">
        <w:rPr>
          <w:b/>
          <w:sz w:val="23"/>
        </w:rPr>
        <w:t>Среднебалтаевская</w:t>
      </w:r>
      <w:proofErr w:type="spellEnd"/>
      <w:r>
        <w:rPr>
          <w:b/>
          <w:spacing w:val="61"/>
          <w:sz w:val="23"/>
        </w:rPr>
        <w:t xml:space="preserve"> </w:t>
      </w:r>
      <w:proofErr w:type="spellStart"/>
      <w:r>
        <w:rPr>
          <w:b/>
          <w:sz w:val="23"/>
        </w:rPr>
        <w:t>ООШАпастовского</w:t>
      </w:r>
      <w:proofErr w:type="spellEnd"/>
      <w:r>
        <w:rPr>
          <w:b/>
          <w:spacing w:val="52"/>
          <w:sz w:val="23"/>
        </w:rPr>
        <w:t xml:space="preserve"> </w:t>
      </w:r>
      <w:r>
        <w:rPr>
          <w:b/>
          <w:sz w:val="23"/>
        </w:rPr>
        <w:t>муниципального</w:t>
      </w:r>
      <w:r>
        <w:rPr>
          <w:b/>
          <w:spacing w:val="53"/>
          <w:sz w:val="23"/>
        </w:rPr>
        <w:t xml:space="preserve"> </w:t>
      </w:r>
      <w:r>
        <w:rPr>
          <w:b/>
          <w:sz w:val="23"/>
        </w:rPr>
        <w:t>района</w:t>
      </w:r>
      <w:r>
        <w:rPr>
          <w:b/>
          <w:spacing w:val="52"/>
          <w:sz w:val="23"/>
        </w:rPr>
        <w:t xml:space="preserve"> </w:t>
      </w:r>
      <w:r>
        <w:rPr>
          <w:b/>
          <w:spacing w:val="-5"/>
          <w:sz w:val="23"/>
        </w:rPr>
        <w:t>РТ»</w:t>
      </w:r>
    </w:p>
    <w:p w:rsidR="00AC4E70" w:rsidRDefault="00A1154A">
      <w:pPr>
        <w:spacing w:before="9"/>
        <w:ind w:left="350"/>
        <w:jc w:val="center"/>
        <w:rPr>
          <w:b/>
          <w:sz w:val="23"/>
        </w:rPr>
      </w:pPr>
      <w:r>
        <w:rPr>
          <w:b/>
          <w:w w:val="105"/>
          <w:sz w:val="23"/>
        </w:rPr>
        <w:t>на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2025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spacing w:val="-5"/>
          <w:w w:val="105"/>
          <w:sz w:val="23"/>
        </w:rPr>
        <w:t>год</w:t>
      </w:r>
    </w:p>
    <w:p w:rsidR="00AC4E70" w:rsidRDefault="00A1154A">
      <w:pPr>
        <w:pStyle w:val="a4"/>
      </w:pPr>
      <w:r>
        <w:rPr>
          <w:spacing w:val="-2"/>
        </w:rPr>
        <w:t>Задачи:</w:t>
      </w:r>
    </w:p>
    <w:p w:rsidR="00AC4E70" w:rsidRDefault="00A1154A">
      <w:pPr>
        <w:pStyle w:val="a5"/>
        <w:numPr>
          <w:ilvl w:val="0"/>
          <w:numId w:val="1"/>
        </w:numPr>
        <w:tabs>
          <w:tab w:val="left" w:pos="730"/>
          <w:tab w:val="left" w:pos="732"/>
        </w:tabs>
        <w:spacing w:before="57" w:line="280" w:lineRule="auto"/>
        <w:ind w:right="392"/>
        <w:rPr>
          <w:sz w:val="23"/>
        </w:rPr>
      </w:pPr>
      <w:r>
        <w:rPr>
          <w:w w:val="105"/>
          <w:sz w:val="23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 укрепления эффективного уровня социального партнерства.</w:t>
      </w:r>
    </w:p>
    <w:p w:rsidR="00AC4E70" w:rsidRDefault="00A1154A">
      <w:pPr>
        <w:pStyle w:val="a5"/>
        <w:numPr>
          <w:ilvl w:val="0"/>
          <w:numId w:val="1"/>
        </w:numPr>
        <w:tabs>
          <w:tab w:val="left" w:pos="730"/>
          <w:tab w:val="left" w:pos="732"/>
        </w:tabs>
        <w:spacing w:before="22" w:line="273" w:lineRule="auto"/>
        <w:ind w:right="921"/>
        <w:rPr>
          <w:sz w:val="23"/>
        </w:rPr>
      </w:pPr>
      <w:r>
        <w:rPr>
          <w:w w:val="105"/>
          <w:sz w:val="23"/>
        </w:rPr>
        <w:t>Профсоюзный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общественный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контроль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соблюдения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школе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законодательства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по охране труда;</w:t>
      </w:r>
    </w:p>
    <w:p w:rsidR="00AC4E70" w:rsidRDefault="00A1154A">
      <w:pPr>
        <w:pStyle w:val="a5"/>
        <w:numPr>
          <w:ilvl w:val="0"/>
          <w:numId w:val="1"/>
        </w:numPr>
        <w:tabs>
          <w:tab w:val="left" w:pos="730"/>
          <w:tab w:val="left" w:pos="732"/>
        </w:tabs>
        <w:spacing w:before="24" w:line="283" w:lineRule="auto"/>
        <w:ind w:right="407"/>
        <w:rPr>
          <w:sz w:val="23"/>
        </w:rPr>
      </w:pPr>
      <w:r>
        <w:rPr>
          <w:w w:val="105"/>
          <w:sz w:val="23"/>
        </w:rPr>
        <w:t>Организация приема в членство профсоюз и автоматизированный учет членов профсоюза,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осуществление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организационных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мероприятий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повышению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мотивации профсоюзного членства;</w:t>
      </w:r>
    </w:p>
    <w:p w:rsidR="00AC4E70" w:rsidRDefault="00A1154A">
      <w:pPr>
        <w:pStyle w:val="a5"/>
        <w:numPr>
          <w:ilvl w:val="0"/>
          <w:numId w:val="1"/>
        </w:numPr>
        <w:tabs>
          <w:tab w:val="left" w:pos="730"/>
          <w:tab w:val="left" w:pos="732"/>
        </w:tabs>
        <w:spacing w:line="273" w:lineRule="auto"/>
        <w:ind w:right="770"/>
        <w:rPr>
          <w:sz w:val="23"/>
        </w:rPr>
      </w:pPr>
      <w:r>
        <w:rPr>
          <w:w w:val="105"/>
          <w:sz w:val="23"/>
        </w:rPr>
        <w:t>Создание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условий,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принятия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молодых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педагогов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профсоюзную организацию, поддержка молодых педагогов;</w:t>
      </w:r>
    </w:p>
    <w:p w:rsidR="00AC4E70" w:rsidRDefault="00A1154A">
      <w:pPr>
        <w:pStyle w:val="a5"/>
        <w:numPr>
          <w:ilvl w:val="0"/>
          <w:numId w:val="1"/>
        </w:numPr>
        <w:tabs>
          <w:tab w:val="left" w:pos="730"/>
        </w:tabs>
        <w:spacing w:before="23"/>
        <w:ind w:left="730" w:hanging="365"/>
        <w:rPr>
          <w:sz w:val="23"/>
        </w:rPr>
      </w:pPr>
      <w:r>
        <w:rPr>
          <w:sz w:val="23"/>
        </w:rPr>
        <w:t>Укрепление</w:t>
      </w:r>
      <w:r>
        <w:rPr>
          <w:spacing w:val="11"/>
          <w:sz w:val="23"/>
        </w:rPr>
        <w:t xml:space="preserve"> </w:t>
      </w:r>
      <w:r>
        <w:rPr>
          <w:sz w:val="23"/>
        </w:rPr>
        <w:t>здоровья</w:t>
      </w:r>
      <w:r>
        <w:rPr>
          <w:spacing w:val="15"/>
          <w:sz w:val="23"/>
        </w:rPr>
        <w:t xml:space="preserve"> </w:t>
      </w:r>
      <w:r>
        <w:rPr>
          <w:sz w:val="23"/>
        </w:rPr>
        <w:t>и</w:t>
      </w:r>
      <w:r>
        <w:rPr>
          <w:spacing w:val="29"/>
          <w:sz w:val="23"/>
        </w:rPr>
        <w:t xml:space="preserve"> </w:t>
      </w:r>
      <w:r>
        <w:rPr>
          <w:sz w:val="23"/>
        </w:rPr>
        <w:t>повышение</w:t>
      </w:r>
      <w:r>
        <w:rPr>
          <w:spacing w:val="32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36"/>
          <w:sz w:val="23"/>
        </w:rPr>
        <w:t xml:space="preserve"> </w:t>
      </w:r>
      <w:r>
        <w:rPr>
          <w:sz w:val="23"/>
        </w:rPr>
        <w:t>социальной</w:t>
      </w:r>
      <w:r>
        <w:rPr>
          <w:spacing w:val="32"/>
          <w:sz w:val="23"/>
        </w:rPr>
        <w:t xml:space="preserve"> </w:t>
      </w:r>
      <w:r>
        <w:rPr>
          <w:sz w:val="23"/>
        </w:rPr>
        <w:t>обеспеченности</w:t>
      </w:r>
      <w:r>
        <w:rPr>
          <w:spacing w:val="35"/>
          <w:sz w:val="23"/>
        </w:rPr>
        <w:t xml:space="preserve">  </w:t>
      </w:r>
      <w:r>
        <w:rPr>
          <w:spacing w:val="-2"/>
          <w:sz w:val="23"/>
        </w:rPr>
        <w:t>работников;</w:t>
      </w:r>
    </w:p>
    <w:p w:rsidR="00AC4E70" w:rsidRDefault="00A1154A">
      <w:pPr>
        <w:pStyle w:val="a5"/>
        <w:numPr>
          <w:ilvl w:val="0"/>
          <w:numId w:val="1"/>
        </w:numPr>
        <w:tabs>
          <w:tab w:val="left" w:pos="730"/>
          <w:tab w:val="left" w:pos="732"/>
        </w:tabs>
        <w:spacing w:before="68" w:after="11" w:line="283" w:lineRule="auto"/>
        <w:ind w:right="377"/>
        <w:rPr>
          <w:sz w:val="23"/>
        </w:rPr>
      </w:pPr>
      <w:r>
        <w:rPr>
          <w:w w:val="105"/>
          <w:sz w:val="23"/>
        </w:rPr>
        <w:t>Информационное обеспечение членов профсоюза, оказание организационно- методической, консультативной помощи членам профсоюза</w:t>
      </w:r>
      <w:proofErr w:type="gramStart"/>
      <w:r>
        <w:rPr>
          <w:w w:val="105"/>
          <w:sz w:val="23"/>
        </w:rPr>
        <w:t xml:space="preserve"> ,</w:t>
      </w:r>
      <w:proofErr w:type="gramEnd"/>
      <w:r>
        <w:rPr>
          <w:w w:val="105"/>
          <w:sz w:val="23"/>
        </w:rPr>
        <w:t xml:space="preserve"> содержания новых социальных проектов и программ, принимаемых профсоюзом по реализации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уставных целей и задач.</w:t>
      </w:r>
    </w:p>
    <w:tbl>
      <w:tblPr>
        <w:tblW w:w="0" w:type="auto"/>
        <w:tblInd w:w="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9"/>
        <w:gridCol w:w="4250"/>
        <w:gridCol w:w="1836"/>
        <w:gridCol w:w="3270"/>
      </w:tblGrid>
      <w:tr w:rsidR="00AC4E70" w:rsidTr="00292857">
        <w:trPr>
          <w:trHeight w:val="254"/>
        </w:trPr>
        <w:tc>
          <w:tcPr>
            <w:tcW w:w="619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4" w:lineRule="exact"/>
              <w:ind w:left="94" w:right="56"/>
              <w:jc w:val="center"/>
              <w:rPr>
                <w:b/>
                <w:sz w:val="23"/>
              </w:rPr>
            </w:pPr>
            <w:r w:rsidRPr="00292857"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425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5"/>
              <w:ind w:left="1376"/>
              <w:rPr>
                <w:b/>
                <w:sz w:val="23"/>
              </w:rPr>
            </w:pPr>
            <w:r w:rsidRPr="00292857">
              <w:rPr>
                <w:b/>
                <w:spacing w:val="-2"/>
                <w:w w:val="105"/>
                <w:sz w:val="23"/>
              </w:rPr>
              <w:t>Мероприятия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5"/>
              <w:ind w:left="570"/>
              <w:rPr>
                <w:b/>
                <w:sz w:val="23"/>
              </w:rPr>
            </w:pPr>
            <w:r w:rsidRPr="00292857">
              <w:rPr>
                <w:b/>
                <w:spacing w:val="-2"/>
                <w:w w:val="105"/>
                <w:sz w:val="23"/>
              </w:rPr>
              <w:t>Сроки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5"/>
              <w:ind w:left="787"/>
              <w:rPr>
                <w:b/>
                <w:sz w:val="23"/>
              </w:rPr>
            </w:pPr>
            <w:r w:rsidRPr="00292857">
              <w:rPr>
                <w:b/>
                <w:spacing w:val="-2"/>
                <w:w w:val="105"/>
                <w:sz w:val="23"/>
              </w:rPr>
              <w:t>Ответственные</w:t>
            </w:r>
          </w:p>
        </w:tc>
      </w:tr>
      <w:tr w:rsidR="00AC4E70" w:rsidTr="00292857">
        <w:trPr>
          <w:trHeight w:val="291"/>
        </w:trPr>
        <w:tc>
          <w:tcPr>
            <w:tcW w:w="619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ind w:left="100" w:right="56"/>
              <w:jc w:val="center"/>
              <w:rPr>
                <w:b/>
                <w:sz w:val="23"/>
              </w:rPr>
            </w:pPr>
            <w:proofErr w:type="gramStart"/>
            <w:r w:rsidRPr="00292857">
              <w:rPr>
                <w:b/>
                <w:spacing w:val="-5"/>
                <w:w w:val="105"/>
                <w:sz w:val="23"/>
              </w:rPr>
              <w:t>п</w:t>
            </w:r>
            <w:proofErr w:type="gramEnd"/>
            <w:r w:rsidRPr="00292857">
              <w:rPr>
                <w:b/>
                <w:spacing w:val="-5"/>
                <w:w w:val="105"/>
                <w:sz w:val="23"/>
              </w:rPr>
              <w:t>/п</w:t>
            </w:r>
          </w:p>
        </w:tc>
        <w:tc>
          <w:tcPr>
            <w:tcW w:w="425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21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84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2" w:lineRule="exact"/>
              <w:rPr>
                <w:sz w:val="23"/>
              </w:rPr>
            </w:pPr>
            <w:r w:rsidRPr="00292857">
              <w:rPr>
                <w:sz w:val="23"/>
              </w:rPr>
              <w:t>Обеспечение</w:t>
            </w:r>
            <w:r w:rsidRPr="00292857">
              <w:rPr>
                <w:spacing w:val="39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своевременного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39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постоянно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255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5" w:lineRule="exact"/>
              <w:rPr>
                <w:sz w:val="23"/>
              </w:rPr>
            </w:pPr>
            <w:r w:rsidRPr="00292857">
              <w:rPr>
                <w:sz w:val="23"/>
              </w:rPr>
              <w:t>информирования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членов</w:t>
            </w:r>
            <w:r w:rsidRPr="00292857">
              <w:rPr>
                <w:spacing w:val="38"/>
                <w:sz w:val="23"/>
              </w:rPr>
              <w:t xml:space="preserve"> </w:t>
            </w:r>
            <w:r w:rsidRPr="00292857">
              <w:rPr>
                <w:sz w:val="23"/>
              </w:rPr>
              <w:t>профсоюза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10"/>
                <w:sz w:val="23"/>
              </w:rPr>
              <w:t>о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5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9" w:lineRule="exact"/>
              <w:rPr>
                <w:sz w:val="23"/>
              </w:rPr>
            </w:pPr>
            <w:proofErr w:type="gramStart"/>
            <w:r w:rsidRPr="00292857">
              <w:rPr>
                <w:sz w:val="23"/>
              </w:rPr>
              <w:t>событиях</w:t>
            </w:r>
            <w:proofErr w:type="gramEnd"/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z w:val="23"/>
              </w:rPr>
              <w:t>жизни</w:t>
            </w:r>
            <w:r w:rsidRPr="00292857">
              <w:rPr>
                <w:spacing w:val="20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профсоюза,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65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6" w:lineRule="exact"/>
              <w:rPr>
                <w:sz w:val="23"/>
              </w:rPr>
            </w:pPr>
            <w:r w:rsidRPr="00292857">
              <w:rPr>
                <w:spacing w:val="2"/>
                <w:sz w:val="23"/>
              </w:rPr>
              <w:t>республиканской,</w:t>
            </w:r>
            <w:r w:rsidRPr="00292857">
              <w:rPr>
                <w:spacing w:val="2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районной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73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rPr>
                <w:sz w:val="23"/>
              </w:rPr>
            </w:pPr>
            <w:r w:rsidRPr="00292857">
              <w:rPr>
                <w:sz w:val="23"/>
              </w:rPr>
              <w:t>организации,</w:t>
            </w:r>
            <w:r w:rsidRPr="00292857">
              <w:rPr>
                <w:spacing w:val="33"/>
                <w:sz w:val="23"/>
              </w:rPr>
              <w:t xml:space="preserve"> </w:t>
            </w:r>
            <w:r w:rsidRPr="00292857">
              <w:rPr>
                <w:sz w:val="23"/>
              </w:rPr>
              <w:t>проф.</w:t>
            </w:r>
            <w:r w:rsidRPr="00292857">
              <w:rPr>
                <w:spacing w:val="29"/>
                <w:sz w:val="23"/>
              </w:rPr>
              <w:t xml:space="preserve"> </w:t>
            </w:r>
            <w:r w:rsidRPr="00292857">
              <w:rPr>
                <w:sz w:val="23"/>
              </w:rPr>
              <w:t>организации</w:t>
            </w:r>
            <w:r w:rsidRPr="00292857">
              <w:rPr>
                <w:spacing w:val="40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ОУ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9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sz w:val="23"/>
              </w:rPr>
              <w:t>(через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z w:val="23"/>
              </w:rPr>
              <w:t>информационные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стенды,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сайт)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72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84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2" w:lineRule="exact"/>
              <w:rPr>
                <w:sz w:val="23"/>
              </w:rPr>
            </w:pPr>
            <w:r w:rsidRPr="00292857">
              <w:rPr>
                <w:sz w:val="23"/>
              </w:rPr>
              <w:t>Обеспечение</w:t>
            </w:r>
            <w:r w:rsidRPr="00292857">
              <w:rPr>
                <w:spacing w:val="39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своевременного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354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постоянно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294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9"/>
              <w:rPr>
                <w:sz w:val="23"/>
              </w:rPr>
            </w:pPr>
            <w:r w:rsidRPr="00292857">
              <w:rPr>
                <w:sz w:val="23"/>
              </w:rPr>
              <w:t>рассмотрения</w:t>
            </w:r>
            <w:r w:rsidRPr="00292857">
              <w:rPr>
                <w:spacing w:val="40"/>
                <w:sz w:val="23"/>
              </w:rPr>
              <w:t xml:space="preserve"> </w:t>
            </w:r>
            <w:r w:rsidRPr="00292857">
              <w:rPr>
                <w:sz w:val="23"/>
              </w:rPr>
              <w:t>письменных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заявлений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95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6" w:line="259" w:lineRule="exact"/>
              <w:rPr>
                <w:sz w:val="23"/>
              </w:rPr>
            </w:pPr>
            <w:r w:rsidRPr="00292857">
              <w:rPr>
                <w:sz w:val="23"/>
              </w:rPr>
              <w:t>членов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профорганизации</w:t>
            </w:r>
            <w:r w:rsidRPr="00292857">
              <w:rPr>
                <w:spacing w:val="55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ОУ.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43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84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4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профсоюзных</w:t>
            </w:r>
            <w:r w:rsidRPr="00292857">
              <w:rPr>
                <w:spacing w:val="39"/>
                <w:sz w:val="23"/>
              </w:rPr>
              <w:t xml:space="preserve"> </w:t>
            </w:r>
            <w:r w:rsidRPr="00292857">
              <w:rPr>
                <w:sz w:val="23"/>
              </w:rPr>
              <w:t>билетов</w:t>
            </w:r>
            <w:r w:rsidRPr="00292857">
              <w:rPr>
                <w:spacing w:val="47"/>
                <w:sz w:val="23"/>
              </w:rPr>
              <w:t xml:space="preserve"> </w:t>
            </w:r>
            <w:proofErr w:type="gramStart"/>
            <w:r w:rsidRPr="00292857">
              <w:rPr>
                <w:spacing w:val="-10"/>
                <w:sz w:val="23"/>
              </w:rPr>
              <w:t>в</w:t>
            </w:r>
            <w:proofErr w:type="gramEnd"/>
          </w:p>
        </w:tc>
        <w:tc>
          <w:tcPr>
            <w:tcW w:w="1836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4" w:lineRule="exact"/>
              <w:ind w:left="31" w:right="2"/>
              <w:jc w:val="center"/>
              <w:rPr>
                <w:sz w:val="23"/>
              </w:rPr>
            </w:pPr>
            <w:r w:rsidRPr="00292857">
              <w:rPr>
                <w:w w:val="105"/>
                <w:sz w:val="23"/>
              </w:rPr>
              <w:t>По</w:t>
            </w:r>
            <w:r w:rsidRPr="00292857">
              <w:rPr>
                <w:spacing w:val="-4"/>
                <w:w w:val="105"/>
                <w:sz w:val="23"/>
              </w:rPr>
              <w:t xml:space="preserve"> мере</w:t>
            </w:r>
          </w:p>
        </w:tc>
        <w:tc>
          <w:tcPr>
            <w:tcW w:w="327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4" w:lineRule="exact"/>
              <w:ind w:left="27" w:right="1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председатель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ППО,</w:t>
            </w:r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rPr>
                <w:sz w:val="23"/>
              </w:rPr>
            </w:pPr>
            <w:r w:rsidRPr="00292857">
              <w:rPr>
                <w:sz w:val="23"/>
              </w:rPr>
              <w:t>системе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АИС</w:t>
            </w:r>
          </w:p>
        </w:tc>
        <w:tc>
          <w:tcPr>
            <w:tcW w:w="1836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ind w:left="29" w:right="1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необходимости</w:t>
            </w:r>
          </w:p>
        </w:tc>
        <w:tc>
          <w:tcPr>
            <w:tcW w:w="327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ind w:left="27" w:right="16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заместитель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ППО</w:t>
            </w:r>
          </w:p>
        </w:tc>
      </w:tr>
      <w:tr w:rsidR="00AC4E70" w:rsidTr="00292857">
        <w:trPr>
          <w:trHeight w:val="265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6" w:lineRule="exact"/>
              <w:ind w:left="84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6" w:lineRule="exact"/>
              <w:rPr>
                <w:sz w:val="23"/>
              </w:rPr>
            </w:pPr>
            <w:r w:rsidRPr="00292857">
              <w:rPr>
                <w:sz w:val="23"/>
              </w:rPr>
              <w:t>Работа</w:t>
            </w:r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z w:val="23"/>
              </w:rPr>
              <w:t>с</w:t>
            </w:r>
            <w:r w:rsidRPr="00292857">
              <w:rPr>
                <w:spacing w:val="9"/>
                <w:sz w:val="23"/>
              </w:rPr>
              <w:t xml:space="preserve"> </w:t>
            </w:r>
            <w:r w:rsidRPr="00292857">
              <w:rPr>
                <w:sz w:val="23"/>
              </w:rPr>
              <w:t>профсоюзными</w:t>
            </w:r>
            <w:r w:rsidRPr="00292857">
              <w:rPr>
                <w:spacing w:val="34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документами.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6" w:lineRule="exact"/>
              <w:ind w:left="29" w:right="24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Постоянно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6" w:lineRule="exact"/>
              <w:ind w:left="27" w:right="22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председатель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ППО</w:t>
            </w:r>
          </w:p>
        </w:tc>
      </w:tr>
      <w:tr w:rsidR="00AC4E70" w:rsidTr="00292857">
        <w:trPr>
          <w:trHeight w:val="232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84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5.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3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11"/>
                <w:sz w:val="23"/>
              </w:rPr>
              <w:t xml:space="preserve"> </w:t>
            </w:r>
            <w:r w:rsidRPr="00292857">
              <w:rPr>
                <w:sz w:val="23"/>
              </w:rPr>
              <w:t>и</w:t>
            </w:r>
            <w:r w:rsidRPr="00292857">
              <w:rPr>
                <w:spacing w:val="28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выделение</w:t>
            </w:r>
          </w:p>
        </w:tc>
        <w:tc>
          <w:tcPr>
            <w:tcW w:w="1836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3" w:lineRule="exact"/>
              <w:ind w:left="31" w:right="2"/>
              <w:jc w:val="center"/>
              <w:rPr>
                <w:sz w:val="23"/>
              </w:rPr>
            </w:pPr>
            <w:r w:rsidRPr="00292857">
              <w:rPr>
                <w:w w:val="105"/>
                <w:sz w:val="23"/>
              </w:rPr>
              <w:t>По</w:t>
            </w:r>
            <w:r w:rsidRPr="00292857">
              <w:rPr>
                <w:spacing w:val="-4"/>
                <w:w w:val="105"/>
                <w:sz w:val="23"/>
              </w:rPr>
              <w:t xml:space="preserve"> мере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269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0" w:lineRule="exact"/>
              <w:rPr>
                <w:sz w:val="23"/>
              </w:rPr>
            </w:pPr>
            <w:r w:rsidRPr="00292857">
              <w:rPr>
                <w:sz w:val="23"/>
              </w:rPr>
              <w:t>материальной</w:t>
            </w:r>
            <w:r w:rsidRPr="00292857">
              <w:rPr>
                <w:spacing w:val="32"/>
                <w:sz w:val="23"/>
              </w:rPr>
              <w:t xml:space="preserve"> </w:t>
            </w:r>
            <w:r w:rsidRPr="00292857">
              <w:rPr>
                <w:sz w:val="23"/>
              </w:rPr>
              <w:t>помощи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членам</w:t>
            </w:r>
          </w:p>
        </w:tc>
        <w:tc>
          <w:tcPr>
            <w:tcW w:w="1836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0" w:lineRule="exact"/>
              <w:ind w:left="29" w:right="1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необходимости</w:t>
            </w: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профсоюза</w:t>
            </w:r>
            <w:r w:rsidRPr="00292857">
              <w:rPr>
                <w:spacing w:val="2"/>
                <w:w w:val="105"/>
                <w:sz w:val="23"/>
              </w:rPr>
              <w:t xml:space="preserve"> </w:t>
            </w:r>
            <w:r w:rsidRPr="00292857">
              <w:rPr>
                <w:spacing w:val="-5"/>
                <w:w w:val="105"/>
                <w:sz w:val="23"/>
              </w:rPr>
              <w:t>ОУ</w:t>
            </w:r>
          </w:p>
        </w:tc>
        <w:tc>
          <w:tcPr>
            <w:tcW w:w="1836" w:type="dxa"/>
            <w:tcBorders>
              <w:top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32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84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6.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2" w:lineRule="exact"/>
              <w:rPr>
                <w:sz w:val="23"/>
              </w:rPr>
            </w:pPr>
            <w:r w:rsidRPr="00292857">
              <w:rPr>
                <w:sz w:val="23"/>
              </w:rPr>
              <w:t>Поздравление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сотрудников</w:t>
            </w:r>
            <w:r w:rsidRPr="00292857">
              <w:rPr>
                <w:spacing w:val="49"/>
                <w:sz w:val="23"/>
              </w:rPr>
              <w:t xml:space="preserve"> </w:t>
            </w:r>
            <w:r w:rsidRPr="00292857">
              <w:rPr>
                <w:sz w:val="23"/>
              </w:rPr>
              <w:t>с</w:t>
            </w:r>
            <w:r w:rsidRPr="00292857">
              <w:rPr>
                <w:spacing w:val="12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Днем</w:t>
            </w:r>
          </w:p>
        </w:tc>
        <w:tc>
          <w:tcPr>
            <w:tcW w:w="1836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2" w:lineRule="exact"/>
              <w:ind w:left="31" w:right="2"/>
              <w:jc w:val="center"/>
              <w:rPr>
                <w:sz w:val="23"/>
              </w:rPr>
            </w:pPr>
            <w:r w:rsidRPr="00292857">
              <w:rPr>
                <w:w w:val="105"/>
                <w:sz w:val="23"/>
              </w:rPr>
              <w:t>По</w:t>
            </w:r>
            <w:r w:rsidRPr="00292857">
              <w:rPr>
                <w:spacing w:val="-4"/>
                <w:w w:val="105"/>
                <w:sz w:val="23"/>
              </w:rPr>
              <w:t xml:space="preserve"> мере</w:t>
            </w:r>
          </w:p>
        </w:tc>
        <w:tc>
          <w:tcPr>
            <w:tcW w:w="327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2" w:lineRule="exact"/>
              <w:ind w:left="27" w:right="27"/>
              <w:jc w:val="center"/>
              <w:rPr>
                <w:sz w:val="23"/>
              </w:rPr>
            </w:pPr>
            <w:r w:rsidRPr="00292857">
              <w:rPr>
                <w:sz w:val="23"/>
              </w:rPr>
              <w:t xml:space="preserve">Председатель </w:t>
            </w:r>
            <w:r w:rsidRPr="00292857">
              <w:rPr>
                <w:spacing w:val="-4"/>
                <w:sz w:val="23"/>
              </w:rPr>
              <w:t>ППО,</w:t>
            </w:r>
          </w:p>
        </w:tc>
      </w:tr>
      <w:tr w:rsidR="00AC4E70" w:rsidTr="00292857">
        <w:trPr>
          <w:trHeight w:val="269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0" w:lineRule="exact"/>
              <w:rPr>
                <w:sz w:val="23"/>
              </w:rPr>
            </w:pPr>
            <w:r w:rsidRPr="00292857">
              <w:rPr>
                <w:sz w:val="23"/>
              </w:rPr>
              <w:t>рождения,</w:t>
            </w:r>
            <w:r w:rsidRPr="00292857">
              <w:rPr>
                <w:spacing w:val="28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юбилеем</w:t>
            </w:r>
          </w:p>
        </w:tc>
        <w:tc>
          <w:tcPr>
            <w:tcW w:w="1836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0" w:lineRule="exact"/>
              <w:ind w:left="29" w:right="1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необходимости</w:t>
            </w:r>
          </w:p>
        </w:tc>
        <w:tc>
          <w:tcPr>
            <w:tcW w:w="327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0" w:lineRule="exact"/>
              <w:ind w:left="27" w:right="9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10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sz w:val="23"/>
              </w:rPr>
              <w:t>по</w:t>
            </w:r>
            <w:proofErr w:type="gramEnd"/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36" w:type="dxa"/>
            <w:tcBorders>
              <w:top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ind w:left="27" w:right="18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информационной</w:t>
            </w:r>
            <w:r w:rsidRPr="00292857">
              <w:rPr>
                <w:spacing w:val="59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работе</w:t>
            </w:r>
          </w:p>
        </w:tc>
      </w:tr>
      <w:tr w:rsidR="00AC4E70" w:rsidTr="00292857">
        <w:trPr>
          <w:trHeight w:val="228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84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7.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9" w:lineRule="exact"/>
              <w:rPr>
                <w:sz w:val="23"/>
              </w:rPr>
            </w:pPr>
            <w:r w:rsidRPr="00292857">
              <w:rPr>
                <w:sz w:val="23"/>
              </w:rPr>
              <w:t>Работа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38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санаторно-</w:t>
            </w:r>
            <w:r w:rsidRPr="00292857">
              <w:rPr>
                <w:spacing w:val="-2"/>
                <w:sz w:val="23"/>
              </w:rPr>
              <w:t>курортному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39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постоянно</w:t>
            </w:r>
          </w:p>
        </w:tc>
        <w:tc>
          <w:tcPr>
            <w:tcW w:w="327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9" w:lineRule="exact"/>
              <w:ind w:left="27" w:right="1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председатель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ППО,</w:t>
            </w:r>
          </w:p>
        </w:tc>
      </w:tr>
      <w:tr w:rsidR="00AC4E70" w:rsidTr="00292857">
        <w:trPr>
          <w:trHeight w:val="26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2" w:lineRule="exact"/>
              <w:rPr>
                <w:sz w:val="23"/>
              </w:rPr>
            </w:pPr>
            <w:r w:rsidRPr="00292857">
              <w:rPr>
                <w:sz w:val="23"/>
              </w:rPr>
              <w:t>лечению,</w:t>
            </w:r>
            <w:r w:rsidRPr="00292857">
              <w:rPr>
                <w:spacing w:val="34"/>
                <w:sz w:val="23"/>
              </w:rPr>
              <w:t xml:space="preserve"> </w:t>
            </w:r>
            <w:r w:rsidRPr="00292857">
              <w:rPr>
                <w:sz w:val="23"/>
              </w:rPr>
              <w:t>внедрение</w:t>
            </w:r>
            <w:r w:rsidRPr="00292857">
              <w:rPr>
                <w:spacing w:val="30"/>
                <w:sz w:val="23"/>
              </w:rPr>
              <w:t xml:space="preserve"> </w:t>
            </w:r>
            <w:proofErr w:type="gramStart"/>
            <w:r w:rsidRPr="00292857">
              <w:rPr>
                <w:spacing w:val="-4"/>
                <w:sz w:val="23"/>
              </w:rPr>
              <w:t>новых</w:t>
            </w:r>
            <w:proofErr w:type="gramEnd"/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2" w:lineRule="exact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26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2" w:lineRule="exact"/>
              <w:rPr>
                <w:sz w:val="23"/>
              </w:rPr>
            </w:pPr>
            <w:r w:rsidRPr="00292857">
              <w:rPr>
                <w:sz w:val="23"/>
              </w:rPr>
              <w:t>социальных</w:t>
            </w:r>
            <w:r w:rsidRPr="00292857">
              <w:rPr>
                <w:spacing w:val="24"/>
                <w:sz w:val="23"/>
              </w:rPr>
              <w:t xml:space="preserve"> </w:t>
            </w:r>
            <w:r w:rsidRPr="00292857">
              <w:rPr>
                <w:sz w:val="23"/>
              </w:rPr>
              <w:t>проектов</w:t>
            </w:r>
            <w:r w:rsidRPr="00292857">
              <w:rPr>
                <w:spacing w:val="47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sz w:val="23"/>
              </w:rPr>
              <w:t>по</w:t>
            </w:r>
            <w:proofErr w:type="gramEnd"/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18"/>
              </w:rPr>
            </w:pPr>
          </w:p>
        </w:tc>
      </w:tr>
      <w:tr w:rsidR="00AC4E70" w:rsidTr="00292857">
        <w:trPr>
          <w:trHeight w:val="281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9" w:lineRule="exact"/>
              <w:rPr>
                <w:sz w:val="23"/>
              </w:rPr>
            </w:pPr>
            <w:r w:rsidRPr="00292857">
              <w:rPr>
                <w:sz w:val="23"/>
              </w:rPr>
              <w:t>оздоровлению</w:t>
            </w:r>
            <w:r w:rsidRPr="00292857">
              <w:rPr>
                <w:spacing w:val="44"/>
                <w:sz w:val="23"/>
              </w:rPr>
              <w:t xml:space="preserve"> </w:t>
            </w:r>
            <w:r w:rsidRPr="00292857">
              <w:rPr>
                <w:sz w:val="23"/>
              </w:rPr>
              <w:t>«Тур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выходного</w:t>
            </w:r>
            <w:r w:rsidRPr="00292857">
              <w:rPr>
                <w:spacing w:val="33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дня»,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C4E70" w:rsidRDefault="00AC4E70">
      <w:pPr>
        <w:pStyle w:val="TableParagraph"/>
        <w:rPr>
          <w:sz w:val="20"/>
        </w:rPr>
        <w:sectPr w:rsidR="00AC4E70">
          <w:type w:val="continuous"/>
          <w:pgSz w:w="11910" w:h="16850"/>
          <w:pgMar w:top="880" w:right="708" w:bottom="1391" w:left="1133" w:header="720" w:footer="720" w:gutter="0"/>
          <w:cols w:space="720"/>
        </w:sectPr>
      </w:pPr>
    </w:p>
    <w:tbl>
      <w:tblPr>
        <w:tblW w:w="0" w:type="auto"/>
        <w:tblInd w:w="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9"/>
        <w:gridCol w:w="4250"/>
        <w:gridCol w:w="1836"/>
        <w:gridCol w:w="3284"/>
      </w:tblGrid>
      <w:tr w:rsidR="00AC4E70" w:rsidTr="00292857">
        <w:trPr>
          <w:trHeight w:val="287"/>
        </w:trPr>
        <w:tc>
          <w:tcPr>
            <w:tcW w:w="619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0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9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«За</w:t>
            </w:r>
            <w:r w:rsidRPr="00292857">
              <w:rPr>
                <w:spacing w:val="-10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здоровьем</w:t>
            </w:r>
            <w:r w:rsidRPr="00292857">
              <w:rPr>
                <w:spacing w:val="-11"/>
                <w:w w:val="105"/>
                <w:sz w:val="23"/>
              </w:rPr>
              <w:t xml:space="preserve"> </w:t>
            </w:r>
            <w:proofErr w:type="gramStart"/>
            <w:r w:rsidRPr="00292857">
              <w:rPr>
                <w:w w:val="105"/>
                <w:sz w:val="23"/>
              </w:rPr>
              <w:t>–в</w:t>
            </w:r>
            <w:proofErr w:type="gramEnd"/>
            <w:r w:rsidRPr="00292857">
              <w:rPr>
                <w:spacing w:val="-10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Крым!»</w:t>
            </w:r>
          </w:p>
        </w:tc>
        <w:tc>
          <w:tcPr>
            <w:tcW w:w="1836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84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</w:tr>
      <w:tr w:rsidR="00AC4E70" w:rsidTr="00292857">
        <w:trPr>
          <w:trHeight w:val="286"/>
        </w:trPr>
        <w:tc>
          <w:tcPr>
            <w:tcW w:w="619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5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8.</w:t>
            </w:r>
          </w:p>
        </w:tc>
        <w:tc>
          <w:tcPr>
            <w:tcW w:w="4250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 w:line="259" w:lineRule="exact"/>
              <w:rPr>
                <w:sz w:val="23"/>
              </w:rPr>
            </w:pPr>
            <w:r w:rsidRPr="00292857">
              <w:rPr>
                <w:spacing w:val="2"/>
                <w:sz w:val="23"/>
              </w:rPr>
              <w:t>Своевременное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оформление</w:t>
            </w:r>
          </w:p>
        </w:tc>
        <w:tc>
          <w:tcPr>
            <w:tcW w:w="1836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 w:line="259" w:lineRule="exact"/>
              <w:ind w:left="31" w:right="2"/>
              <w:jc w:val="center"/>
              <w:rPr>
                <w:sz w:val="23"/>
              </w:rPr>
            </w:pPr>
            <w:r w:rsidRPr="00292857">
              <w:rPr>
                <w:w w:val="105"/>
                <w:sz w:val="23"/>
              </w:rPr>
              <w:t>По</w:t>
            </w:r>
            <w:r w:rsidRPr="00292857">
              <w:rPr>
                <w:spacing w:val="-4"/>
                <w:w w:val="105"/>
                <w:sz w:val="23"/>
              </w:rPr>
              <w:t xml:space="preserve"> мере</w:t>
            </w:r>
          </w:p>
        </w:tc>
        <w:tc>
          <w:tcPr>
            <w:tcW w:w="3284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5"/>
              <w:ind w:left="117"/>
              <w:rPr>
                <w:sz w:val="23"/>
              </w:rPr>
            </w:pPr>
            <w:r w:rsidRPr="00292857">
              <w:rPr>
                <w:sz w:val="23"/>
              </w:rPr>
              <w:t>секретариат</w:t>
            </w:r>
            <w:r w:rsidRPr="00292857">
              <w:rPr>
                <w:spacing w:val="34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ППО</w:t>
            </w:r>
          </w:p>
        </w:tc>
      </w:tr>
      <w:tr w:rsidR="00AC4E70" w:rsidTr="00292857">
        <w:trPr>
          <w:trHeight w:val="287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9" w:line="258" w:lineRule="exact"/>
              <w:rPr>
                <w:sz w:val="23"/>
              </w:rPr>
            </w:pPr>
            <w:r w:rsidRPr="00292857">
              <w:rPr>
                <w:sz w:val="23"/>
              </w:rPr>
              <w:t>протоколов</w:t>
            </w:r>
            <w:r w:rsidRPr="00292857">
              <w:rPr>
                <w:spacing w:val="33"/>
                <w:sz w:val="23"/>
              </w:rPr>
              <w:t xml:space="preserve"> </w:t>
            </w:r>
            <w:r w:rsidRPr="00292857">
              <w:rPr>
                <w:sz w:val="23"/>
              </w:rPr>
              <w:t>заседаний</w:t>
            </w:r>
            <w:r w:rsidRPr="00292857">
              <w:rPr>
                <w:spacing w:val="32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профкома,</w:t>
            </w:r>
          </w:p>
        </w:tc>
        <w:tc>
          <w:tcPr>
            <w:tcW w:w="1836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9" w:line="258" w:lineRule="exact"/>
              <w:ind w:left="29" w:right="20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проведения</w:t>
            </w: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91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9" w:line="262" w:lineRule="exact"/>
              <w:rPr>
                <w:sz w:val="23"/>
              </w:rPr>
            </w:pPr>
            <w:r w:rsidRPr="00292857">
              <w:rPr>
                <w:sz w:val="23"/>
              </w:rPr>
              <w:t>проф.</w:t>
            </w:r>
            <w:r w:rsidRPr="00292857">
              <w:rPr>
                <w:spacing w:val="29"/>
                <w:sz w:val="23"/>
              </w:rPr>
              <w:t xml:space="preserve"> </w:t>
            </w:r>
            <w:r w:rsidRPr="00292857">
              <w:rPr>
                <w:sz w:val="23"/>
              </w:rPr>
              <w:t>собраний</w:t>
            </w:r>
            <w:r w:rsidRPr="00292857">
              <w:rPr>
                <w:spacing w:val="17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первичной</w:t>
            </w:r>
            <w:proofErr w:type="gramEnd"/>
          </w:p>
        </w:tc>
        <w:tc>
          <w:tcPr>
            <w:tcW w:w="1836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99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2"/>
              <w:rPr>
                <w:sz w:val="23"/>
              </w:rPr>
            </w:pPr>
            <w:r w:rsidRPr="00292857">
              <w:rPr>
                <w:sz w:val="23"/>
              </w:rPr>
              <w:t>профсоюзной</w:t>
            </w:r>
            <w:r w:rsidRPr="00292857">
              <w:rPr>
                <w:spacing w:val="40"/>
                <w:sz w:val="23"/>
              </w:rPr>
              <w:t xml:space="preserve"> </w:t>
            </w:r>
            <w:r w:rsidRPr="00292857">
              <w:rPr>
                <w:sz w:val="23"/>
              </w:rPr>
              <w:t>организации</w:t>
            </w:r>
            <w:r w:rsidRPr="00292857">
              <w:rPr>
                <w:spacing w:val="54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ОУ.</w:t>
            </w:r>
          </w:p>
        </w:tc>
        <w:tc>
          <w:tcPr>
            <w:tcW w:w="1836" w:type="dxa"/>
            <w:tcBorders>
              <w:top w:val="nil"/>
            </w:tcBorders>
            <w:shd w:val="clear" w:color="auto" w:fill="auto"/>
          </w:tcPr>
          <w:p w:rsidR="00AC4E70" w:rsidRDefault="00AC4E70" w:rsidP="00292857">
            <w:pPr>
              <w:pStyle w:val="TableParagraph"/>
              <w:ind w:left="0"/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25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9.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5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Участие</w:t>
            </w:r>
            <w:r w:rsidRPr="00292857">
              <w:rPr>
                <w:spacing w:val="-16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в</w:t>
            </w:r>
            <w:r w:rsidRPr="00292857">
              <w:rPr>
                <w:spacing w:val="-10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работе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комиссии</w:t>
            </w:r>
            <w:r w:rsidRPr="00292857">
              <w:rPr>
                <w:spacing w:val="-11"/>
                <w:w w:val="105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w w:val="105"/>
                <w:sz w:val="23"/>
              </w:rPr>
              <w:t>по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382"/>
              <w:rPr>
                <w:sz w:val="23"/>
              </w:rPr>
            </w:pPr>
            <w:r w:rsidRPr="00292857">
              <w:rPr>
                <w:w w:val="105"/>
                <w:sz w:val="23"/>
              </w:rPr>
              <w:t>1</w:t>
            </w:r>
            <w:r w:rsidRPr="00292857">
              <w:rPr>
                <w:spacing w:val="-4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раз</w:t>
            </w:r>
            <w:r w:rsidRPr="00292857">
              <w:rPr>
                <w:spacing w:val="-8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в</w:t>
            </w:r>
            <w:r w:rsidRPr="00292857">
              <w:rPr>
                <w:spacing w:val="-4"/>
                <w:w w:val="105"/>
                <w:sz w:val="23"/>
              </w:rPr>
              <w:t xml:space="preserve"> </w:t>
            </w:r>
            <w:r w:rsidRPr="00292857">
              <w:rPr>
                <w:spacing w:val="-5"/>
                <w:w w:val="105"/>
                <w:sz w:val="23"/>
              </w:rPr>
              <w:t>год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33" w:right="20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ППО</w:t>
            </w:r>
          </w:p>
        </w:tc>
      </w:tr>
      <w:tr w:rsidR="00AC4E70" w:rsidTr="00292857">
        <w:trPr>
          <w:trHeight w:val="276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7" w:lineRule="exact"/>
              <w:rPr>
                <w:sz w:val="23"/>
              </w:rPr>
            </w:pPr>
            <w:r w:rsidRPr="00292857">
              <w:rPr>
                <w:spacing w:val="2"/>
                <w:sz w:val="23"/>
              </w:rPr>
              <w:t>распределению</w:t>
            </w:r>
            <w:r w:rsidRPr="00292857">
              <w:rPr>
                <w:spacing w:val="15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стимулирующего</w:t>
            </w:r>
            <w:proofErr w:type="gramEnd"/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9" w:line="259" w:lineRule="exact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фонда.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72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10.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2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Сбор</w:t>
            </w:r>
            <w:r w:rsidRPr="00292857">
              <w:rPr>
                <w:spacing w:val="29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данных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для</w:t>
            </w:r>
            <w:r w:rsidRPr="00292857">
              <w:rPr>
                <w:spacing w:val="-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специальной</w:t>
            </w:r>
            <w:r w:rsidRPr="00292857">
              <w:rPr>
                <w:spacing w:val="-12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оценки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44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ежегодно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384"/>
              <w:rPr>
                <w:sz w:val="23"/>
              </w:rPr>
            </w:pPr>
            <w:r w:rsidRPr="00292857">
              <w:rPr>
                <w:w w:val="105"/>
                <w:sz w:val="23"/>
              </w:rPr>
              <w:t>уполномоченный</w:t>
            </w:r>
            <w:r w:rsidRPr="00292857">
              <w:rPr>
                <w:spacing w:val="30"/>
                <w:w w:val="105"/>
                <w:sz w:val="23"/>
              </w:rPr>
              <w:t xml:space="preserve"> </w:t>
            </w:r>
            <w:proofErr w:type="gramStart"/>
            <w:r w:rsidRPr="00292857">
              <w:rPr>
                <w:w w:val="105"/>
                <w:sz w:val="23"/>
              </w:rPr>
              <w:t>по</w:t>
            </w:r>
            <w:proofErr w:type="gramEnd"/>
            <w:r w:rsidRPr="00292857">
              <w:rPr>
                <w:spacing w:val="-11"/>
                <w:w w:val="105"/>
                <w:sz w:val="23"/>
              </w:rPr>
              <w:t xml:space="preserve"> </w:t>
            </w:r>
            <w:r w:rsidRPr="00292857">
              <w:rPr>
                <w:spacing w:val="-5"/>
                <w:w w:val="105"/>
                <w:sz w:val="23"/>
              </w:rPr>
              <w:t>ОТ</w:t>
            </w:r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9" w:line="259" w:lineRule="exact"/>
              <w:rPr>
                <w:sz w:val="23"/>
              </w:rPr>
            </w:pPr>
            <w:r w:rsidRPr="00292857">
              <w:rPr>
                <w:sz w:val="23"/>
              </w:rPr>
              <w:t>условий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труда</w:t>
            </w:r>
            <w:r w:rsidRPr="00292857">
              <w:rPr>
                <w:spacing w:val="14"/>
                <w:sz w:val="23"/>
              </w:rPr>
              <w:t xml:space="preserve"> </w:t>
            </w:r>
            <w:r w:rsidRPr="00292857">
              <w:rPr>
                <w:sz w:val="23"/>
              </w:rPr>
              <w:t>на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z w:val="23"/>
              </w:rPr>
              <w:t>рабочих</w:t>
            </w:r>
            <w:r w:rsidRPr="00292857">
              <w:rPr>
                <w:spacing w:val="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местах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47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11.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7" w:lineRule="exact"/>
              <w:rPr>
                <w:sz w:val="23"/>
              </w:rPr>
            </w:pPr>
            <w:r w:rsidRPr="00292857">
              <w:rPr>
                <w:sz w:val="23"/>
              </w:rPr>
              <w:t>Субботник</w:t>
            </w:r>
            <w:r w:rsidRPr="00292857">
              <w:rPr>
                <w:spacing w:val="19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2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благоустройству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354"/>
              <w:rPr>
                <w:sz w:val="23"/>
              </w:rPr>
            </w:pPr>
            <w:r w:rsidRPr="00292857">
              <w:rPr>
                <w:w w:val="105"/>
                <w:sz w:val="23"/>
              </w:rPr>
              <w:t>2</w:t>
            </w:r>
            <w:r w:rsidRPr="00292857">
              <w:rPr>
                <w:spacing w:val="-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раза</w:t>
            </w:r>
            <w:r w:rsidRPr="00292857">
              <w:rPr>
                <w:spacing w:val="-13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в</w:t>
            </w:r>
            <w:r w:rsidRPr="00292857">
              <w:rPr>
                <w:spacing w:val="-5"/>
                <w:w w:val="105"/>
                <w:sz w:val="23"/>
              </w:rPr>
              <w:t xml:space="preserve"> год</w:t>
            </w:r>
          </w:p>
        </w:tc>
        <w:tc>
          <w:tcPr>
            <w:tcW w:w="3284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7" w:lineRule="exact"/>
              <w:ind w:left="46" w:right="1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профком,</w:t>
            </w:r>
            <w:r w:rsidRPr="00292857">
              <w:rPr>
                <w:spacing w:val="2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администрация</w:t>
            </w:r>
          </w:p>
        </w:tc>
      </w:tr>
      <w:tr w:rsidR="00AC4E70" w:rsidTr="00292857">
        <w:trPr>
          <w:trHeight w:val="284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 w:line="259" w:lineRule="exact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территории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 w:line="259" w:lineRule="exact"/>
              <w:ind w:left="33" w:right="19"/>
              <w:jc w:val="center"/>
              <w:rPr>
                <w:sz w:val="23"/>
              </w:rPr>
            </w:pPr>
            <w:r w:rsidRPr="00292857">
              <w:rPr>
                <w:spacing w:val="-4"/>
                <w:w w:val="105"/>
                <w:sz w:val="23"/>
              </w:rPr>
              <w:t>школы</w:t>
            </w:r>
          </w:p>
        </w:tc>
      </w:tr>
      <w:tr w:rsidR="00AC4E70" w:rsidTr="00292857">
        <w:trPr>
          <w:trHeight w:val="546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12.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rPr>
                <w:sz w:val="23"/>
              </w:rPr>
            </w:pPr>
            <w:r w:rsidRPr="00292857">
              <w:rPr>
                <w:sz w:val="23"/>
              </w:rPr>
              <w:t>Чтение</w:t>
            </w:r>
            <w:r w:rsidRPr="00292857">
              <w:rPr>
                <w:spacing w:val="21"/>
                <w:sz w:val="23"/>
              </w:rPr>
              <w:t xml:space="preserve"> </w:t>
            </w:r>
            <w:r w:rsidRPr="00292857">
              <w:rPr>
                <w:sz w:val="23"/>
              </w:rPr>
              <w:t>газеты</w:t>
            </w:r>
            <w:r w:rsidRPr="00292857">
              <w:rPr>
                <w:spacing w:val="38"/>
                <w:sz w:val="23"/>
              </w:rPr>
              <w:t xml:space="preserve"> </w:t>
            </w:r>
            <w:r w:rsidRPr="00292857">
              <w:rPr>
                <w:sz w:val="23"/>
              </w:rPr>
              <w:t>«Профсоюзная</w:t>
            </w:r>
            <w:r w:rsidRPr="00292857">
              <w:rPr>
                <w:spacing w:val="35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среда»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9" w:right="10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ежемесячно</w:t>
            </w:r>
          </w:p>
        </w:tc>
        <w:tc>
          <w:tcPr>
            <w:tcW w:w="3284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33" w:right="46"/>
              <w:jc w:val="center"/>
              <w:rPr>
                <w:sz w:val="23"/>
              </w:rPr>
            </w:pPr>
            <w:r w:rsidRPr="00292857">
              <w:rPr>
                <w:w w:val="105"/>
                <w:sz w:val="23"/>
              </w:rPr>
              <w:t>члены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spacing w:val="-5"/>
                <w:w w:val="105"/>
                <w:sz w:val="23"/>
              </w:rPr>
              <w:t>ППО</w:t>
            </w:r>
          </w:p>
        </w:tc>
      </w:tr>
      <w:tr w:rsidR="00AC4E70" w:rsidTr="00292857">
        <w:trPr>
          <w:trHeight w:val="243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13.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4" w:lineRule="exact"/>
              <w:rPr>
                <w:sz w:val="23"/>
              </w:rPr>
            </w:pPr>
            <w:r w:rsidRPr="00292857">
              <w:rPr>
                <w:sz w:val="23"/>
              </w:rPr>
              <w:t>Участие</w:t>
            </w:r>
            <w:r w:rsidRPr="00292857">
              <w:rPr>
                <w:spacing w:val="20"/>
                <w:sz w:val="23"/>
              </w:rPr>
              <w:t xml:space="preserve"> </w:t>
            </w:r>
            <w:r w:rsidRPr="00292857">
              <w:rPr>
                <w:sz w:val="23"/>
              </w:rPr>
              <w:t>в</w:t>
            </w:r>
            <w:r w:rsidRPr="00292857">
              <w:rPr>
                <w:spacing w:val="29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новогодних</w:t>
            </w:r>
            <w:proofErr w:type="gramEnd"/>
            <w:r w:rsidRPr="00292857">
              <w:rPr>
                <w:spacing w:val="1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культурно-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585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январь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032"/>
              <w:rPr>
                <w:sz w:val="23"/>
              </w:rPr>
            </w:pPr>
            <w:r w:rsidRPr="00292857">
              <w:rPr>
                <w:w w:val="105"/>
                <w:sz w:val="23"/>
              </w:rPr>
              <w:t>члены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spacing w:val="-5"/>
                <w:w w:val="105"/>
                <w:sz w:val="23"/>
              </w:rPr>
              <w:t>ППО</w:t>
            </w:r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rPr>
                <w:sz w:val="23"/>
              </w:rPr>
            </w:pPr>
            <w:r w:rsidRPr="00292857">
              <w:rPr>
                <w:sz w:val="23"/>
              </w:rPr>
              <w:t>массовых</w:t>
            </w:r>
            <w:r w:rsidRPr="00292857">
              <w:rPr>
                <w:spacing w:val="28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мероприятиях</w:t>
            </w:r>
            <w:proofErr w:type="gramEnd"/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32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14.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2" w:lineRule="exact"/>
              <w:rPr>
                <w:sz w:val="23"/>
              </w:rPr>
            </w:pPr>
            <w:r w:rsidRPr="00292857">
              <w:rPr>
                <w:sz w:val="23"/>
              </w:rPr>
              <w:t>Заседание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профкома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«О</w:t>
            </w:r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выполнении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57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январь</w:t>
            </w:r>
          </w:p>
        </w:tc>
        <w:tc>
          <w:tcPr>
            <w:tcW w:w="3284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2" w:lineRule="exact"/>
              <w:ind w:left="37" w:right="1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уполномоченный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охране</w:t>
            </w:r>
          </w:p>
        </w:tc>
      </w:tr>
      <w:tr w:rsidR="00AC4E70" w:rsidTr="00292857">
        <w:trPr>
          <w:trHeight w:val="273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rPr>
                <w:sz w:val="23"/>
              </w:rPr>
            </w:pPr>
            <w:r w:rsidRPr="00292857">
              <w:rPr>
                <w:sz w:val="23"/>
              </w:rPr>
              <w:t>Соглашения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z w:val="23"/>
              </w:rPr>
              <w:t>улучшению</w:t>
            </w:r>
            <w:r w:rsidRPr="00292857">
              <w:rPr>
                <w:spacing w:val="41"/>
                <w:sz w:val="23"/>
              </w:rPr>
              <w:t xml:space="preserve"> </w:t>
            </w:r>
            <w:r w:rsidRPr="00292857">
              <w:rPr>
                <w:sz w:val="23"/>
              </w:rPr>
              <w:t>условий</w:t>
            </w:r>
            <w:r w:rsidRPr="00292857">
              <w:rPr>
                <w:spacing w:val="21"/>
                <w:sz w:val="23"/>
              </w:rPr>
              <w:t xml:space="preserve"> </w:t>
            </w:r>
            <w:r w:rsidRPr="00292857">
              <w:rPr>
                <w:spacing w:val="-10"/>
                <w:sz w:val="23"/>
              </w:rPr>
              <w:t>и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ind w:left="33" w:right="1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труда</w:t>
            </w:r>
          </w:p>
        </w:tc>
      </w:tr>
      <w:tr w:rsidR="00AC4E70" w:rsidTr="00292857">
        <w:trPr>
          <w:trHeight w:val="29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w w:val="105"/>
                <w:sz w:val="23"/>
              </w:rPr>
              <w:t>охраны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труда</w:t>
            </w:r>
            <w:r w:rsidRPr="00292857">
              <w:rPr>
                <w:spacing w:val="-11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в</w:t>
            </w:r>
            <w:r w:rsidRPr="00292857">
              <w:rPr>
                <w:spacing w:val="-11"/>
                <w:w w:val="105"/>
                <w:sz w:val="23"/>
              </w:rPr>
              <w:t xml:space="preserve"> </w:t>
            </w:r>
            <w:r w:rsidRPr="00292857">
              <w:rPr>
                <w:spacing w:val="-4"/>
                <w:w w:val="105"/>
                <w:sz w:val="23"/>
              </w:rPr>
              <w:t>ОУ».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</w:tr>
      <w:tr w:rsidR="00AC4E70" w:rsidTr="00292857">
        <w:trPr>
          <w:trHeight w:val="239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15.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0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Сверка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учета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членов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профсоюза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proofErr w:type="gramStart"/>
            <w:r w:rsidRPr="00292857">
              <w:rPr>
                <w:spacing w:val="-10"/>
                <w:w w:val="105"/>
                <w:sz w:val="23"/>
              </w:rPr>
              <w:t>в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7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январь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477"/>
              <w:rPr>
                <w:sz w:val="23"/>
              </w:rPr>
            </w:pPr>
            <w:r w:rsidRPr="00292857">
              <w:rPr>
                <w:sz w:val="23"/>
              </w:rPr>
              <w:t>председатель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профком</w:t>
            </w:r>
          </w:p>
        </w:tc>
      </w:tr>
      <w:tr w:rsidR="00AC4E70" w:rsidTr="00292857">
        <w:trPr>
          <w:trHeight w:val="291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w w:val="105"/>
                <w:sz w:val="23"/>
              </w:rPr>
              <w:t>АИС</w:t>
            </w:r>
            <w:r w:rsidRPr="00292857">
              <w:rPr>
                <w:spacing w:val="-7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за</w:t>
            </w:r>
            <w:r w:rsidRPr="00292857">
              <w:rPr>
                <w:spacing w:val="-9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2025год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39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16.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0" w:lineRule="exact"/>
              <w:rPr>
                <w:sz w:val="23"/>
              </w:rPr>
            </w:pPr>
            <w:r w:rsidRPr="00292857">
              <w:rPr>
                <w:sz w:val="23"/>
              </w:rPr>
              <w:t>Составление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z w:val="23"/>
              </w:rPr>
              <w:t>перечня</w:t>
            </w:r>
            <w:r w:rsidRPr="00292857">
              <w:rPr>
                <w:spacing w:val="41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юбилейных</w:t>
            </w:r>
            <w:proofErr w:type="gramEnd"/>
            <w:r w:rsidRPr="00292857">
              <w:rPr>
                <w:spacing w:val="-2"/>
                <w:sz w:val="23"/>
              </w:rPr>
              <w:t>,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7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январь</w:t>
            </w:r>
          </w:p>
        </w:tc>
        <w:tc>
          <w:tcPr>
            <w:tcW w:w="3284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0" w:lineRule="exact"/>
              <w:ind w:left="41" w:right="1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8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по</w:t>
            </w:r>
            <w:proofErr w:type="gramEnd"/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культурно-</w:t>
            </w:r>
          </w:p>
        </w:tc>
      </w:tr>
      <w:tr w:rsidR="00AC4E70" w:rsidTr="00292857">
        <w:trPr>
          <w:trHeight w:val="29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6"/>
              <w:rPr>
                <w:sz w:val="23"/>
              </w:rPr>
            </w:pPr>
            <w:r w:rsidRPr="00292857">
              <w:rPr>
                <w:spacing w:val="2"/>
                <w:sz w:val="23"/>
              </w:rPr>
              <w:t>праздничных,</w:t>
            </w:r>
            <w:r w:rsidRPr="00292857">
              <w:rPr>
                <w:spacing w:val="20"/>
                <w:sz w:val="23"/>
              </w:rPr>
              <w:t xml:space="preserve"> </w:t>
            </w:r>
            <w:r w:rsidRPr="00292857">
              <w:rPr>
                <w:spacing w:val="2"/>
                <w:sz w:val="23"/>
              </w:rPr>
              <w:t>знаменательных</w:t>
            </w:r>
            <w:r w:rsidRPr="00292857">
              <w:rPr>
                <w:spacing w:val="19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дат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6"/>
              <w:ind w:left="37" w:right="1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массовой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работе</w:t>
            </w:r>
          </w:p>
        </w:tc>
      </w:tr>
      <w:tr w:rsidR="00AC4E70" w:rsidTr="00292857">
        <w:trPr>
          <w:trHeight w:val="225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17.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5" w:lineRule="exact"/>
              <w:rPr>
                <w:sz w:val="23"/>
              </w:rPr>
            </w:pPr>
            <w:r w:rsidRPr="00292857">
              <w:rPr>
                <w:sz w:val="23"/>
              </w:rPr>
              <w:t>Составление</w:t>
            </w:r>
            <w:r w:rsidRPr="00292857">
              <w:rPr>
                <w:spacing w:val="8"/>
                <w:sz w:val="23"/>
              </w:rPr>
              <w:t xml:space="preserve"> </w:t>
            </w:r>
            <w:r w:rsidRPr="00292857">
              <w:rPr>
                <w:sz w:val="23"/>
              </w:rPr>
              <w:t>акта</w:t>
            </w:r>
            <w:r w:rsidRPr="00292857">
              <w:rPr>
                <w:spacing w:val="28"/>
                <w:sz w:val="23"/>
              </w:rPr>
              <w:t xml:space="preserve"> </w:t>
            </w:r>
            <w:r w:rsidRPr="00292857">
              <w:rPr>
                <w:sz w:val="23"/>
              </w:rPr>
              <w:t>о</w:t>
            </w:r>
            <w:r w:rsidRPr="00292857">
              <w:rPr>
                <w:spacing w:val="1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выполнении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7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январь</w:t>
            </w:r>
          </w:p>
        </w:tc>
        <w:tc>
          <w:tcPr>
            <w:tcW w:w="3284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5" w:lineRule="exact"/>
              <w:ind w:left="34" w:right="1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профком,</w:t>
            </w:r>
          </w:p>
        </w:tc>
      </w:tr>
      <w:tr w:rsidR="00AC4E70" w:rsidTr="00292857">
        <w:trPr>
          <w:trHeight w:val="269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9" w:lineRule="exact"/>
              <w:rPr>
                <w:sz w:val="23"/>
              </w:rPr>
            </w:pPr>
            <w:r w:rsidRPr="00292857">
              <w:rPr>
                <w:sz w:val="23"/>
              </w:rPr>
              <w:t>Соглашения</w:t>
            </w:r>
            <w:r w:rsidRPr="00292857">
              <w:rPr>
                <w:spacing w:val="40"/>
                <w:sz w:val="23"/>
              </w:rPr>
              <w:t xml:space="preserve"> </w:t>
            </w:r>
            <w:r w:rsidRPr="00292857">
              <w:rPr>
                <w:sz w:val="23"/>
              </w:rPr>
              <w:t>между</w:t>
            </w:r>
            <w:r w:rsidRPr="00292857">
              <w:rPr>
                <w:spacing w:val="12"/>
                <w:sz w:val="23"/>
              </w:rPr>
              <w:t xml:space="preserve"> </w:t>
            </w:r>
            <w:r w:rsidRPr="00292857">
              <w:rPr>
                <w:sz w:val="23"/>
              </w:rPr>
              <w:t>администрацией</w:t>
            </w:r>
            <w:r w:rsidRPr="00292857">
              <w:rPr>
                <w:spacing w:val="63"/>
                <w:sz w:val="23"/>
              </w:rPr>
              <w:t xml:space="preserve"> </w:t>
            </w:r>
            <w:r w:rsidRPr="00292857">
              <w:rPr>
                <w:spacing w:val="-10"/>
                <w:sz w:val="23"/>
              </w:rPr>
              <w:t>и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9" w:lineRule="exact"/>
              <w:ind w:left="33" w:right="2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8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3"/>
                <w:sz w:val="23"/>
              </w:rPr>
              <w:t xml:space="preserve"> </w:t>
            </w:r>
            <w:r w:rsidRPr="00292857">
              <w:rPr>
                <w:sz w:val="23"/>
              </w:rPr>
              <w:t>охране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труда</w:t>
            </w:r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rPr>
                <w:sz w:val="23"/>
              </w:rPr>
            </w:pPr>
            <w:r w:rsidRPr="00292857">
              <w:rPr>
                <w:sz w:val="23"/>
              </w:rPr>
              <w:t>профсоюзной</w:t>
            </w:r>
            <w:r w:rsidRPr="00292857">
              <w:rPr>
                <w:spacing w:val="39"/>
                <w:sz w:val="23"/>
              </w:rPr>
              <w:t xml:space="preserve"> </w:t>
            </w:r>
            <w:r w:rsidRPr="00292857">
              <w:rPr>
                <w:sz w:val="23"/>
              </w:rPr>
              <w:t>организацией</w:t>
            </w:r>
            <w:r w:rsidRPr="00292857">
              <w:rPr>
                <w:spacing w:val="53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ОУ.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</w:tr>
      <w:tr w:rsidR="00AC4E70" w:rsidTr="00292857">
        <w:trPr>
          <w:trHeight w:val="232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18.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3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Заключение</w:t>
            </w:r>
            <w:r w:rsidRPr="00292857">
              <w:rPr>
                <w:spacing w:val="27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Соглашения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proofErr w:type="gramStart"/>
            <w:r w:rsidRPr="00292857">
              <w:rPr>
                <w:spacing w:val="-10"/>
                <w:w w:val="105"/>
                <w:sz w:val="23"/>
              </w:rPr>
              <w:t>с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57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январь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355"/>
              <w:rPr>
                <w:sz w:val="23"/>
              </w:rPr>
            </w:pPr>
            <w:r w:rsidRPr="00292857">
              <w:rPr>
                <w:sz w:val="23"/>
              </w:rPr>
              <w:t>профком,</w:t>
            </w:r>
            <w:r w:rsidRPr="00292857">
              <w:rPr>
                <w:spacing w:val="13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администрация</w:t>
            </w:r>
          </w:p>
        </w:tc>
      </w:tr>
      <w:tr w:rsidR="00AC4E70" w:rsidTr="00292857">
        <w:trPr>
          <w:trHeight w:val="27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rPr>
                <w:sz w:val="23"/>
              </w:rPr>
            </w:pPr>
            <w:r w:rsidRPr="00292857">
              <w:rPr>
                <w:sz w:val="23"/>
              </w:rPr>
              <w:t>администрацией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улучшению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84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 w:line="259" w:lineRule="exact"/>
              <w:rPr>
                <w:sz w:val="23"/>
              </w:rPr>
            </w:pPr>
            <w:r w:rsidRPr="00292857">
              <w:rPr>
                <w:sz w:val="23"/>
              </w:rPr>
              <w:t>условий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труда</w:t>
            </w:r>
            <w:r w:rsidRPr="00292857">
              <w:rPr>
                <w:spacing w:val="17"/>
                <w:sz w:val="23"/>
              </w:rPr>
              <w:t xml:space="preserve"> </w:t>
            </w:r>
            <w:r w:rsidRPr="00292857">
              <w:rPr>
                <w:sz w:val="23"/>
              </w:rPr>
              <w:t>на</w:t>
            </w:r>
            <w:r w:rsidRPr="00292857">
              <w:rPr>
                <w:spacing w:val="16"/>
                <w:sz w:val="23"/>
              </w:rPr>
              <w:t xml:space="preserve"> </w:t>
            </w:r>
            <w:r w:rsidRPr="00292857">
              <w:rPr>
                <w:sz w:val="23"/>
              </w:rPr>
              <w:t>текущий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год.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29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19.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9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Участие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в</w:t>
            </w:r>
            <w:r w:rsidRPr="00292857">
              <w:rPr>
                <w:spacing w:val="-9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совещании</w:t>
            </w:r>
            <w:r w:rsidRPr="00292857">
              <w:rPr>
                <w:spacing w:val="-9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по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выполнению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303"/>
              <w:rPr>
                <w:sz w:val="23"/>
              </w:rPr>
            </w:pPr>
            <w:r w:rsidRPr="00292857">
              <w:rPr>
                <w:sz w:val="23"/>
              </w:rPr>
              <w:t>март,</w:t>
            </w:r>
            <w:r w:rsidRPr="00292857">
              <w:rPr>
                <w:spacing w:val="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август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33" w:right="14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26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3" w:lineRule="exact"/>
              <w:rPr>
                <w:sz w:val="23"/>
              </w:rPr>
            </w:pPr>
            <w:r w:rsidRPr="00292857">
              <w:rPr>
                <w:spacing w:val="2"/>
                <w:sz w:val="23"/>
              </w:rPr>
              <w:t>территориального</w:t>
            </w:r>
            <w:r w:rsidRPr="00292857">
              <w:rPr>
                <w:spacing w:val="2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соглашения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73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rPr>
                <w:sz w:val="23"/>
              </w:rPr>
            </w:pPr>
            <w:r w:rsidRPr="00292857">
              <w:rPr>
                <w:sz w:val="23"/>
              </w:rPr>
              <w:t>профсоюзной</w:t>
            </w:r>
            <w:r w:rsidRPr="00292857">
              <w:rPr>
                <w:spacing w:val="40"/>
                <w:sz w:val="23"/>
              </w:rPr>
              <w:t xml:space="preserve"> </w:t>
            </w:r>
            <w:r w:rsidRPr="00292857">
              <w:rPr>
                <w:sz w:val="23"/>
              </w:rPr>
              <w:t>организации</w:t>
            </w:r>
            <w:r w:rsidRPr="00292857">
              <w:rPr>
                <w:spacing w:val="54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работников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91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образования.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39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20.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0" w:lineRule="exact"/>
              <w:rPr>
                <w:sz w:val="23"/>
              </w:rPr>
            </w:pPr>
            <w:r w:rsidRPr="00292857">
              <w:rPr>
                <w:sz w:val="23"/>
              </w:rPr>
              <w:t>Проведение</w:t>
            </w:r>
            <w:r w:rsidRPr="00292857">
              <w:rPr>
                <w:spacing w:val="34"/>
                <w:sz w:val="23"/>
              </w:rPr>
              <w:t xml:space="preserve"> </w:t>
            </w:r>
            <w:r w:rsidRPr="00292857">
              <w:rPr>
                <w:sz w:val="23"/>
              </w:rPr>
              <w:t>мероприятий,</w:t>
            </w:r>
            <w:r w:rsidRPr="00292857">
              <w:rPr>
                <w:spacing w:val="4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акций,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52"/>
              <w:rPr>
                <w:sz w:val="23"/>
              </w:rPr>
            </w:pPr>
            <w:r w:rsidRPr="00292857">
              <w:rPr>
                <w:sz w:val="23"/>
              </w:rPr>
              <w:t>В</w:t>
            </w:r>
            <w:r w:rsidRPr="00292857">
              <w:rPr>
                <w:spacing w:val="5"/>
                <w:sz w:val="23"/>
              </w:rPr>
              <w:t xml:space="preserve"> </w:t>
            </w:r>
            <w:r w:rsidRPr="00292857">
              <w:rPr>
                <w:sz w:val="23"/>
              </w:rPr>
              <w:t>течени</w:t>
            </w:r>
            <w:proofErr w:type="gramStart"/>
            <w:r w:rsidRPr="00292857">
              <w:rPr>
                <w:sz w:val="23"/>
              </w:rPr>
              <w:t>и</w:t>
            </w:r>
            <w:proofErr w:type="gramEnd"/>
            <w:r w:rsidRPr="00292857">
              <w:rPr>
                <w:spacing w:val="12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года</w:t>
            </w:r>
          </w:p>
        </w:tc>
        <w:tc>
          <w:tcPr>
            <w:tcW w:w="3284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0" w:lineRule="exact"/>
              <w:ind w:left="33" w:right="24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11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10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культмассовой</w:t>
            </w:r>
            <w:proofErr w:type="gramEnd"/>
          </w:p>
        </w:tc>
      </w:tr>
      <w:tr w:rsidR="00AC4E70" w:rsidTr="00292857">
        <w:trPr>
          <w:trHeight w:val="29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проектов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ind w:left="37" w:right="1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работе</w:t>
            </w:r>
          </w:p>
        </w:tc>
      </w:tr>
      <w:tr w:rsidR="00AC4E70" w:rsidTr="00292857">
        <w:trPr>
          <w:trHeight w:val="225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21.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5" w:lineRule="exact"/>
              <w:rPr>
                <w:sz w:val="23"/>
              </w:rPr>
            </w:pPr>
            <w:r w:rsidRPr="00292857">
              <w:rPr>
                <w:sz w:val="23"/>
              </w:rPr>
              <w:t>Организация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z w:val="23"/>
              </w:rPr>
              <w:t>участия</w:t>
            </w:r>
            <w:r w:rsidRPr="00292857">
              <w:rPr>
                <w:spacing w:val="26"/>
                <w:sz w:val="23"/>
              </w:rPr>
              <w:t xml:space="preserve"> </w:t>
            </w:r>
            <w:proofErr w:type="gramStart"/>
            <w:r w:rsidRPr="00292857">
              <w:rPr>
                <w:spacing w:val="-10"/>
                <w:sz w:val="23"/>
              </w:rPr>
              <w:t>в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12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февраль</w:t>
            </w:r>
          </w:p>
        </w:tc>
        <w:tc>
          <w:tcPr>
            <w:tcW w:w="3284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5" w:lineRule="exact"/>
              <w:ind w:left="41" w:right="1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8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по</w:t>
            </w:r>
            <w:proofErr w:type="gramEnd"/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культурно-</w:t>
            </w:r>
          </w:p>
        </w:tc>
      </w:tr>
      <w:tr w:rsidR="00AC4E70" w:rsidTr="00292857">
        <w:trPr>
          <w:trHeight w:val="273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rPr>
                <w:sz w:val="23"/>
              </w:rPr>
            </w:pPr>
            <w:r w:rsidRPr="00292857">
              <w:rPr>
                <w:sz w:val="23"/>
              </w:rPr>
              <w:t>муниципальном</w:t>
            </w:r>
            <w:r w:rsidRPr="00292857">
              <w:rPr>
                <w:spacing w:val="33"/>
                <w:sz w:val="23"/>
              </w:rPr>
              <w:t xml:space="preserve">  </w:t>
            </w:r>
            <w:r w:rsidRPr="00292857">
              <w:rPr>
                <w:sz w:val="23"/>
              </w:rPr>
              <w:t>соревновании</w:t>
            </w:r>
            <w:r w:rsidRPr="00292857">
              <w:rPr>
                <w:spacing w:val="27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sz w:val="23"/>
              </w:rPr>
              <w:t>по</w:t>
            </w:r>
            <w:proofErr w:type="gramEnd"/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ind w:left="37" w:right="13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массовой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работе</w:t>
            </w:r>
          </w:p>
        </w:tc>
      </w:tr>
      <w:tr w:rsidR="00AC4E70" w:rsidTr="00292857">
        <w:trPr>
          <w:trHeight w:val="291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w w:val="105"/>
                <w:sz w:val="23"/>
              </w:rPr>
              <w:t>лыжам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«Лыжня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России»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</w:tr>
      <w:tr w:rsidR="00AC4E70" w:rsidTr="00292857">
        <w:trPr>
          <w:trHeight w:val="247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22.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7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19"/>
                <w:sz w:val="23"/>
              </w:rPr>
              <w:t xml:space="preserve"> </w:t>
            </w:r>
            <w:r w:rsidRPr="00292857">
              <w:rPr>
                <w:sz w:val="23"/>
              </w:rPr>
              <w:t>поздравления</w:t>
            </w:r>
            <w:r w:rsidRPr="00292857">
              <w:rPr>
                <w:spacing w:val="47"/>
                <w:sz w:val="23"/>
              </w:rPr>
              <w:t xml:space="preserve"> </w:t>
            </w:r>
            <w:r w:rsidRPr="00292857">
              <w:rPr>
                <w:sz w:val="23"/>
              </w:rPr>
              <w:t>с</w:t>
            </w:r>
            <w:r w:rsidRPr="00292857">
              <w:rPr>
                <w:spacing w:val="14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Днем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512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февраль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01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редколлегия</w:t>
            </w:r>
          </w:p>
        </w:tc>
      </w:tr>
      <w:tr w:rsidR="00AC4E70" w:rsidTr="00292857">
        <w:trPr>
          <w:trHeight w:val="37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sz w:val="23"/>
              </w:rPr>
              <w:t>защитника</w:t>
            </w:r>
            <w:r w:rsidRPr="00292857">
              <w:rPr>
                <w:spacing w:val="40"/>
                <w:sz w:val="23"/>
              </w:rPr>
              <w:t xml:space="preserve"> </w:t>
            </w:r>
            <w:r w:rsidRPr="00292857">
              <w:rPr>
                <w:sz w:val="23"/>
              </w:rPr>
              <w:t>Отечества</w:t>
            </w:r>
            <w:proofErr w:type="gramStart"/>
            <w:r w:rsidRPr="00292857">
              <w:rPr>
                <w:sz w:val="23"/>
              </w:rPr>
              <w:t>.(</w:t>
            </w:r>
            <w:proofErr w:type="gramEnd"/>
            <w:r w:rsidRPr="00292857">
              <w:rPr>
                <w:sz w:val="23"/>
              </w:rPr>
              <w:t>инф.</w:t>
            </w:r>
            <w:r w:rsidRPr="00292857">
              <w:rPr>
                <w:spacing w:val="4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стенд)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32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1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23.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12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15"/>
                <w:sz w:val="23"/>
              </w:rPr>
              <w:t xml:space="preserve"> </w:t>
            </w:r>
            <w:r w:rsidRPr="00292857">
              <w:rPr>
                <w:sz w:val="23"/>
              </w:rPr>
              <w:t>поздравления</w:t>
            </w:r>
            <w:r w:rsidRPr="00292857">
              <w:rPr>
                <w:spacing w:val="41"/>
                <w:sz w:val="23"/>
              </w:rPr>
              <w:t xml:space="preserve"> </w:t>
            </w:r>
            <w:r w:rsidRPr="00292857">
              <w:rPr>
                <w:sz w:val="23"/>
              </w:rPr>
              <w:t>с</w:t>
            </w:r>
            <w:r w:rsidRPr="00292857">
              <w:rPr>
                <w:spacing w:val="10"/>
                <w:sz w:val="23"/>
              </w:rPr>
              <w:t xml:space="preserve"> </w:t>
            </w:r>
            <w:r w:rsidRPr="00292857">
              <w:rPr>
                <w:sz w:val="23"/>
              </w:rPr>
              <w:t>Днем</w:t>
            </w:r>
            <w:r w:rsidRPr="00292857">
              <w:rPr>
                <w:spacing w:val="32"/>
                <w:sz w:val="23"/>
              </w:rPr>
              <w:t xml:space="preserve"> </w:t>
            </w:r>
            <w:r w:rsidRPr="00292857">
              <w:rPr>
                <w:spacing w:val="-10"/>
                <w:sz w:val="23"/>
              </w:rPr>
              <w:t>8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1" w:lineRule="exact"/>
              <w:ind w:left="29" w:right="22"/>
              <w:jc w:val="center"/>
              <w:rPr>
                <w:sz w:val="23"/>
              </w:rPr>
            </w:pPr>
            <w:r w:rsidRPr="00292857">
              <w:rPr>
                <w:spacing w:val="-4"/>
                <w:w w:val="105"/>
                <w:sz w:val="23"/>
              </w:rPr>
              <w:t>март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1" w:lineRule="exact"/>
              <w:ind w:left="1010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редколлегия</w:t>
            </w:r>
          </w:p>
        </w:tc>
      </w:tr>
      <w:tr w:rsidR="00AC4E70" w:rsidTr="00292857">
        <w:trPr>
          <w:trHeight w:val="29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w w:val="105"/>
                <w:sz w:val="23"/>
              </w:rPr>
              <w:t>марта</w:t>
            </w:r>
            <w:r w:rsidRPr="00292857">
              <w:rPr>
                <w:spacing w:val="-11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(инф.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стенд)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43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24.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3" w:lineRule="exact"/>
              <w:rPr>
                <w:sz w:val="23"/>
              </w:rPr>
            </w:pPr>
            <w:r w:rsidRPr="00292857">
              <w:rPr>
                <w:sz w:val="23"/>
              </w:rPr>
              <w:t>Праздничный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z w:val="23"/>
              </w:rPr>
              <w:t>концерт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z w:val="23"/>
              </w:rPr>
              <w:t>и</w:t>
            </w:r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z w:val="23"/>
              </w:rPr>
              <w:t>чаепитие</w:t>
            </w:r>
            <w:r w:rsidRPr="00292857">
              <w:rPr>
                <w:spacing w:val="25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sz w:val="23"/>
              </w:rPr>
              <w:t>для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9" w:right="22"/>
              <w:jc w:val="center"/>
              <w:rPr>
                <w:sz w:val="23"/>
              </w:rPr>
            </w:pPr>
            <w:r w:rsidRPr="00292857">
              <w:rPr>
                <w:spacing w:val="-4"/>
                <w:w w:val="105"/>
                <w:sz w:val="23"/>
              </w:rPr>
              <w:t>март</w:t>
            </w:r>
          </w:p>
        </w:tc>
        <w:tc>
          <w:tcPr>
            <w:tcW w:w="3284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3" w:lineRule="exact"/>
              <w:ind w:left="33" w:right="24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11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10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культмассовой</w:t>
            </w:r>
            <w:proofErr w:type="gramEnd"/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rPr>
                <w:sz w:val="23"/>
              </w:rPr>
            </w:pPr>
            <w:r w:rsidRPr="00292857">
              <w:rPr>
                <w:sz w:val="23"/>
              </w:rPr>
              <w:t>сотрудников,</w:t>
            </w:r>
            <w:r w:rsidRPr="00292857">
              <w:rPr>
                <w:spacing w:val="35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посвящённое</w:t>
            </w:r>
            <w:proofErr w:type="gramEnd"/>
            <w:r w:rsidRPr="00292857">
              <w:rPr>
                <w:spacing w:val="19"/>
                <w:sz w:val="23"/>
              </w:rPr>
              <w:t xml:space="preserve"> </w:t>
            </w:r>
            <w:r w:rsidRPr="00292857">
              <w:rPr>
                <w:sz w:val="23"/>
              </w:rPr>
              <w:t>8</w:t>
            </w:r>
            <w:r w:rsidRPr="00292857">
              <w:rPr>
                <w:spacing w:val="38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Марта.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ind w:left="37" w:right="1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работе</w:t>
            </w:r>
          </w:p>
        </w:tc>
      </w:tr>
      <w:tr w:rsidR="00AC4E70" w:rsidTr="00292857">
        <w:trPr>
          <w:trHeight w:val="243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25.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3" w:lineRule="exact"/>
              <w:rPr>
                <w:sz w:val="23"/>
              </w:rPr>
            </w:pPr>
            <w:r w:rsidRPr="00292857">
              <w:rPr>
                <w:sz w:val="23"/>
              </w:rPr>
              <w:t>Отчет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ревизионной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комиссии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pacing w:val="-10"/>
                <w:sz w:val="23"/>
              </w:rPr>
              <w:t>о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9" w:right="22"/>
              <w:jc w:val="center"/>
              <w:rPr>
                <w:sz w:val="23"/>
              </w:rPr>
            </w:pPr>
            <w:r w:rsidRPr="00292857">
              <w:rPr>
                <w:spacing w:val="-4"/>
                <w:w w:val="105"/>
                <w:sz w:val="23"/>
              </w:rPr>
              <w:t>март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485"/>
              <w:rPr>
                <w:sz w:val="23"/>
              </w:rPr>
            </w:pPr>
            <w:r w:rsidRPr="00292857">
              <w:rPr>
                <w:sz w:val="23"/>
              </w:rPr>
              <w:t>ревизионная</w:t>
            </w:r>
            <w:r w:rsidRPr="00292857">
              <w:rPr>
                <w:spacing w:val="35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комиссия</w:t>
            </w:r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"/>
              <w:rPr>
                <w:sz w:val="23"/>
              </w:rPr>
            </w:pPr>
            <w:proofErr w:type="gramStart"/>
            <w:r w:rsidRPr="00292857">
              <w:rPr>
                <w:w w:val="105"/>
                <w:sz w:val="23"/>
              </w:rPr>
              <w:t>проведении</w:t>
            </w:r>
            <w:proofErr w:type="gramEnd"/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Дня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8</w:t>
            </w:r>
            <w:r w:rsidRPr="00292857">
              <w:rPr>
                <w:spacing w:val="-10"/>
                <w:w w:val="105"/>
                <w:sz w:val="23"/>
              </w:rPr>
              <w:t xml:space="preserve"> </w:t>
            </w:r>
            <w:r w:rsidRPr="00292857">
              <w:rPr>
                <w:spacing w:val="-4"/>
                <w:w w:val="105"/>
                <w:sz w:val="23"/>
              </w:rPr>
              <w:t>марта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25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26.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5" w:lineRule="exact"/>
              <w:rPr>
                <w:sz w:val="23"/>
              </w:rPr>
            </w:pPr>
            <w:r w:rsidRPr="00292857">
              <w:rPr>
                <w:sz w:val="23"/>
              </w:rPr>
              <w:t>Подготовка</w:t>
            </w:r>
            <w:r w:rsidRPr="00292857">
              <w:rPr>
                <w:spacing w:val="29"/>
                <w:sz w:val="23"/>
              </w:rPr>
              <w:t xml:space="preserve"> </w:t>
            </w:r>
            <w:r w:rsidRPr="00292857">
              <w:rPr>
                <w:sz w:val="23"/>
              </w:rPr>
              <w:t>списков</w:t>
            </w:r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детей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85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апрель</w:t>
            </w:r>
          </w:p>
        </w:tc>
        <w:tc>
          <w:tcPr>
            <w:tcW w:w="3284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326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8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3"/>
                <w:sz w:val="23"/>
              </w:rPr>
              <w:t xml:space="preserve"> </w:t>
            </w:r>
            <w:r w:rsidRPr="00292857">
              <w:rPr>
                <w:sz w:val="23"/>
              </w:rPr>
              <w:t>охране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труда</w:t>
            </w:r>
          </w:p>
        </w:tc>
      </w:tr>
      <w:tr w:rsidR="00AC4E70" w:rsidTr="00292857">
        <w:trPr>
          <w:trHeight w:val="27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сотрудников</w:t>
            </w:r>
            <w:r w:rsidRPr="00292857">
              <w:rPr>
                <w:spacing w:val="-12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на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w w:val="105"/>
                <w:sz w:val="23"/>
              </w:rPr>
              <w:t>летние</w:t>
            </w:r>
            <w:proofErr w:type="gramEnd"/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84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 w:line="259" w:lineRule="exact"/>
              <w:rPr>
                <w:sz w:val="23"/>
              </w:rPr>
            </w:pPr>
            <w:r w:rsidRPr="00292857">
              <w:rPr>
                <w:spacing w:val="2"/>
                <w:sz w:val="23"/>
              </w:rPr>
              <w:t>оздоровительные</w:t>
            </w:r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лагеря.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84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58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 w:line="230" w:lineRule="exact"/>
              <w:ind w:left="0" w:right="56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27.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rPr>
                <w:sz w:val="23"/>
              </w:rPr>
            </w:pPr>
            <w:r w:rsidRPr="00292857">
              <w:rPr>
                <w:sz w:val="23"/>
              </w:rPr>
              <w:t>Участие</w:t>
            </w:r>
            <w:r w:rsidRPr="00292857">
              <w:rPr>
                <w:spacing w:val="10"/>
                <w:sz w:val="23"/>
              </w:rPr>
              <w:t xml:space="preserve"> </w:t>
            </w:r>
            <w:r w:rsidRPr="00292857">
              <w:rPr>
                <w:sz w:val="23"/>
              </w:rPr>
              <w:t>в</w:t>
            </w:r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z w:val="23"/>
              </w:rPr>
              <w:t>проведении</w:t>
            </w:r>
            <w:r w:rsidRPr="00292857">
              <w:rPr>
                <w:spacing w:val="21"/>
                <w:sz w:val="23"/>
              </w:rPr>
              <w:t xml:space="preserve"> </w:t>
            </w:r>
            <w:r w:rsidRPr="00292857">
              <w:rPr>
                <w:sz w:val="23"/>
              </w:rPr>
              <w:t>недели</w:t>
            </w:r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охраны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 w:line="230" w:lineRule="exact"/>
              <w:ind w:left="29" w:right="4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апрель</w:t>
            </w:r>
          </w:p>
        </w:tc>
        <w:tc>
          <w:tcPr>
            <w:tcW w:w="3284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ind w:left="33" w:right="14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профком,</w:t>
            </w:r>
            <w:r w:rsidRPr="00292857">
              <w:rPr>
                <w:spacing w:val="17"/>
                <w:sz w:val="23"/>
              </w:rPr>
              <w:t xml:space="preserve"> </w:t>
            </w:r>
            <w:r w:rsidRPr="00292857">
              <w:rPr>
                <w:sz w:val="23"/>
              </w:rPr>
              <w:t>комиссия</w:t>
            </w:r>
            <w:r w:rsidRPr="00292857">
              <w:rPr>
                <w:spacing w:val="19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sz w:val="23"/>
              </w:rPr>
              <w:t>по</w:t>
            </w:r>
            <w:proofErr w:type="gramEnd"/>
          </w:p>
        </w:tc>
      </w:tr>
    </w:tbl>
    <w:p w:rsidR="00AC4E70" w:rsidRDefault="00AC4E70">
      <w:pPr>
        <w:pStyle w:val="TableParagraph"/>
        <w:spacing w:line="237" w:lineRule="exact"/>
        <w:jc w:val="center"/>
        <w:rPr>
          <w:sz w:val="23"/>
        </w:rPr>
        <w:sectPr w:rsidR="00AC4E70">
          <w:type w:val="continuous"/>
          <w:pgSz w:w="11910" w:h="16850"/>
          <w:pgMar w:top="860" w:right="708" w:bottom="1492" w:left="1133" w:header="720" w:footer="720" w:gutter="0"/>
          <w:cols w:space="720"/>
        </w:sectPr>
      </w:pPr>
    </w:p>
    <w:tbl>
      <w:tblPr>
        <w:tblW w:w="0" w:type="auto"/>
        <w:tblInd w:w="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9"/>
        <w:gridCol w:w="4250"/>
        <w:gridCol w:w="1836"/>
        <w:gridCol w:w="3270"/>
      </w:tblGrid>
      <w:tr w:rsidR="00AC4E70" w:rsidTr="00292857">
        <w:trPr>
          <w:trHeight w:val="575"/>
        </w:trPr>
        <w:tc>
          <w:tcPr>
            <w:tcW w:w="619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Default="00AC4E70" w:rsidP="00292857">
            <w:pPr>
              <w:pStyle w:val="TableParagraph"/>
              <w:ind w:left="0"/>
            </w:pPr>
          </w:p>
        </w:tc>
        <w:tc>
          <w:tcPr>
            <w:tcW w:w="4250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труда</w:t>
            </w:r>
          </w:p>
        </w:tc>
        <w:tc>
          <w:tcPr>
            <w:tcW w:w="1836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Default="00AC4E70" w:rsidP="00292857">
            <w:pPr>
              <w:pStyle w:val="TableParagraph"/>
              <w:ind w:left="0"/>
            </w:pPr>
          </w:p>
        </w:tc>
        <w:tc>
          <w:tcPr>
            <w:tcW w:w="3270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981"/>
              <w:rPr>
                <w:sz w:val="23"/>
              </w:rPr>
            </w:pPr>
            <w:r w:rsidRPr="00292857">
              <w:rPr>
                <w:sz w:val="23"/>
              </w:rPr>
              <w:t>охране</w:t>
            </w:r>
            <w:r w:rsidRPr="00292857">
              <w:rPr>
                <w:spacing w:val="15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труда</w:t>
            </w:r>
          </w:p>
        </w:tc>
      </w:tr>
      <w:tr w:rsidR="00AC4E70" w:rsidTr="00292857">
        <w:trPr>
          <w:trHeight w:val="870"/>
        </w:trPr>
        <w:tc>
          <w:tcPr>
            <w:tcW w:w="619" w:type="dxa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2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28.</w:t>
            </w:r>
          </w:p>
        </w:tc>
        <w:tc>
          <w:tcPr>
            <w:tcW w:w="4250" w:type="dxa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61" w:lineRule="auto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Составление</w:t>
            </w:r>
            <w:r w:rsidRPr="00292857">
              <w:rPr>
                <w:spacing w:val="-13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отчета</w:t>
            </w:r>
            <w:r w:rsidRPr="00292857">
              <w:rPr>
                <w:spacing w:val="-8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о</w:t>
            </w:r>
            <w:r w:rsidRPr="00292857">
              <w:rPr>
                <w:spacing w:val="-8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 xml:space="preserve">проделанной </w:t>
            </w:r>
            <w:r w:rsidRPr="00292857">
              <w:rPr>
                <w:sz w:val="23"/>
              </w:rPr>
              <w:t>работе</w:t>
            </w:r>
            <w:r w:rsidRPr="00292857">
              <w:rPr>
                <w:spacing w:val="20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z w:val="23"/>
              </w:rPr>
              <w:t>проведению</w:t>
            </w:r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Всемирного</w:t>
            </w:r>
          </w:p>
          <w:p w:rsidR="00AC4E70" w:rsidRPr="00292857" w:rsidRDefault="00A1154A" w:rsidP="00292857">
            <w:pPr>
              <w:pStyle w:val="TableParagraph"/>
              <w:spacing w:before="8"/>
              <w:rPr>
                <w:sz w:val="23"/>
              </w:rPr>
            </w:pPr>
            <w:r w:rsidRPr="00292857">
              <w:rPr>
                <w:w w:val="105"/>
                <w:sz w:val="23"/>
              </w:rPr>
              <w:t>дня</w:t>
            </w:r>
            <w:r w:rsidRPr="00292857">
              <w:rPr>
                <w:spacing w:val="-16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охраны</w:t>
            </w:r>
            <w:r w:rsidRPr="00292857">
              <w:rPr>
                <w:spacing w:val="-6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труда</w:t>
            </w:r>
            <w:r w:rsidRPr="00292857">
              <w:rPr>
                <w:spacing w:val="-7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в</w:t>
            </w:r>
            <w:r w:rsidRPr="00292857">
              <w:rPr>
                <w:spacing w:val="-8"/>
                <w:w w:val="105"/>
                <w:sz w:val="23"/>
              </w:rPr>
              <w:t xml:space="preserve"> </w:t>
            </w:r>
            <w:r w:rsidRPr="00292857">
              <w:rPr>
                <w:spacing w:val="-5"/>
                <w:w w:val="105"/>
                <w:sz w:val="23"/>
              </w:rPr>
              <w:t>ОУ</w:t>
            </w:r>
          </w:p>
        </w:tc>
        <w:tc>
          <w:tcPr>
            <w:tcW w:w="1836" w:type="dxa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2"/>
              <w:ind w:left="29" w:right="4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апрель</w:t>
            </w:r>
          </w:p>
        </w:tc>
        <w:tc>
          <w:tcPr>
            <w:tcW w:w="3270" w:type="dxa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22"/>
              <w:ind w:left="0" w:right="308"/>
              <w:jc w:val="right"/>
              <w:rPr>
                <w:sz w:val="23"/>
              </w:rPr>
            </w:pPr>
            <w:r w:rsidRPr="00292857">
              <w:rPr>
                <w:sz w:val="23"/>
              </w:rPr>
              <w:t>профком,</w:t>
            </w:r>
            <w:r w:rsidRPr="00292857">
              <w:rPr>
                <w:spacing w:val="9"/>
                <w:sz w:val="23"/>
              </w:rPr>
              <w:t xml:space="preserve"> </w:t>
            </w:r>
            <w:r w:rsidRPr="00292857">
              <w:rPr>
                <w:sz w:val="23"/>
              </w:rPr>
              <w:t>комиссия</w:t>
            </w:r>
            <w:r w:rsidRPr="00292857">
              <w:rPr>
                <w:spacing w:val="12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по</w:t>
            </w:r>
            <w:proofErr w:type="gramEnd"/>
            <w:r w:rsidRPr="00292857">
              <w:rPr>
                <w:spacing w:val="28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ОТ</w:t>
            </w:r>
          </w:p>
        </w:tc>
      </w:tr>
      <w:tr w:rsidR="00AC4E70" w:rsidTr="00292857">
        <w:trPr>
          <w:trHeight w:val="906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29.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2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33"/>
                <w:sz w:val="23"/>
              </w:rPr>
              <w:t xml:space="preserve"> </w:t>
            </w:r>
            <w:proofErr w:type="spellStart"/>
            <w:r w:rsidRPr="00292857">
              <w:rPr>
                <w:spacing w:val="-2"/>
                <w:sz w:val="23"/>
              </w:rPr>
              <w:t>поздравленияс</w:t>
            </w:r>
            <w:proofErr w:type="spellEnd"/>
          </w:p>
          <w:p w:rsidR="00AC4E70" w:rsidRPr="00292857" w:rsidRDefault="00A1154A" w:rsidP="00292857">
            <w:pPr>
              <w:pStyle w:val="TableParagraph"/>
              <w:spacing w:before="16" w:line="273" w:lineRule="auto"/>
              <w:ind w:right="197"/>
              <w:rPr>
                <w:sz w:val="23"/>
              </w:rPr>
            </w:pPr>
            <w:r w:rsidRPr="00292857">
              <w:rPr>
                <w:w w:val="105"/>
                <w:sz w:val="23"/>
              </w:rPr>
              <w:t>Праздником</w:t>
            </w:r>
            <w:r w:rsidRPr="00292857">
              <w:rPr>
                <w:spacing w:val="-16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труда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–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1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мая</w:t>
            </w:r>
            <w:proofErr w:type="gramStart"/>
            <w:r w:rsidRPr="00292857">
              <w:rPr>
                <w:w w:val="105"/>
                <w:sz w:val="23"/>
              </w:rPr>
              <w:t>.</w:t>
            </w:r>
            <w:proofErr w:type="gramEnd"/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(</w:t>
            </w:r>
            <w:proofErr w:type="gramStart"/>
            <w:r w:rsidRPr="00292857">
              <w:rPr>
                <w:w w:val="105"/>
                <w:sz w:val="23"/>
              </w:rPr>
              <w:t>и</w:t>
            </w:r>
            <w:proofErr w:type="gramEnd"/>
            <w:r w:rsidRPr="00292857">
              <w:rPr>
                <w:w w:val="105"/>
                <w:sz w:val="23"/>
              </w:rPr>
              <w:t xml:space="preserve">нф. </w:t>
            </w:r>
            <w:r w:rsidRPr="00292857">
              <w:rPr>
                <w:spacing w:val="-2"/>
                <w:w w:val="105"/>
                <w:sz w:val="23"/>
              </w:rPr>
              <w:t>стенд)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9" w:right="4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апрель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003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редколлегия</w:t>
            </w:r>
          </w:p>
        </w:tc>
      </w:tr>
      <w:tr w:rsidR="00AC4E70" w:rsidTr="00292857">
        <w:trPr>
          <w:trHeight w:val="892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30.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9" w:lineRule="exact"/>
              <w:rPr>
                <w:sz w:val="23"/>
              </w:rPr>
            </w:pPr>
            <w:r w:rsidRPr="00292857">
              <w:rPr>
                <w:sz w:val="23"/>
              </w:rPr>
              <w:t>Организация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участия</w:t>
            </w:r>
            <w:r w:rsidRPr="00292857">
              <w:rPr>
                <w:spacing w:val="15"/>
                <w:sz w:val="23"/>
              </w:rPr>
              <w:t xml:space="preserve"> </w:t>
            </w:r>
            <w:r w:rsidRPr="00292857">
              <w:rPr>
                <w:sz w:val="23"/>
              </w:rPr>
              <w:t>в</w:t>
            </w:r>
            <w:r w:rsidRPr="00292857">
              <w:rPr>
                <w:spacing w:val="31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массовой</w:t>
            </w:r>
            <w:proofErr w:type="gramEnd"/>
          </w:p>
          <w:p w:rsidR="00AC4E70" w:rsidRPr="00292857" w:rsidRDefault="00A1154A" w:rsidP="00292857">
            <w:pPr>
              <w:pStyle w:val="TableParagraph"/>
              <w:spacing w:before="9"/>
              <w:rPr>
                <w:sz w:val="23"/>
              </w:rPr>
            </w:pPr>
            <w:r w:rsidRPr="00292857">
              <w:rPr>
                <w:sz w:val="23"/>
              </w:rPr>
              <w:t>акции,</w:t>
            </w:r>
            <w:r w:rsidRPr="00292857">
              <w:rPr>
                <w:spacing w:val="1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посвящённой</w:t>
            </w:r>
          </w:p>
          <w:p w:rsidR="00AC4E70" w:rsidRPr="00292857" w:rsidRDefault="00A1154A" w:rsidP="00292857">
            <w:pPr>
              <w:pStyle w:val="TableParagraph"/>
              <w:spacing w:before="31"/>
              <w:ind w:left="173"/>
              <w:rPr>
                <w:sz w:val="23"/>
              </w:rPr>
            </w:pPr>
            <w:r w:rsidRPr="00292857">
              <w:rPr>
                <w:sz w:val="23"/>
              </w:rPr>
              <w:t>1</w:t>
            </w:r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z w:val="23"/>
              </w:rPr>
              <w:t>мая</w:t>
            </w:r>
            <w:r w:rsidRPr="00292857">
              <w:rPr>
                <w:spacing w:val="17"/>
                <w:sz w:val="23"/>
              </w:rPr>
              <w:t xml:space="preserve"> </w:t>
            </w:r>
            <w:r w:rsidRPr="00292857">
              <w:rPr>
                <w:sz w:val="23"/>
              </w:rPr>
              <w:t>-</w:t>
            </w:r>
            <w:r w:rsidRPr="00292857">
              <w:rPr>
                <w:spacing w:val="8"/>
                <w:sz w:val="23"/>
              </w:rPr>
              <w:t xml:space="preserve"> </w:t>
            </w:r>
            <w:r w:rsidRPr="00292857">
              <w:rPr>
                <w:sz w:val="23"/>
              </w:rPr>
              <w:t>Празднику</w:t>
            </w:r>
            <w:r w:rsidRPr="00292857">
              <w:rPr>
                <w:spacing w:val="-2"/>
                <w:sz w:val="23"/>
              </w:rPr>
              <w:t xml:space="preserve"> труда.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9" w:right="21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май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0" w:right="335"/>
              <w:jc w:val="right"/>
              <w:rPr>
                <w:sz w:val="23"/>
              </w:rPr>
            </w:pPr>
            <w:r w:rsidRPr="00292857">
              <w:rPr>
                <w:sz w:val="23"/>
              </w:rPr>
              <w:t>профком,</w:t>
            </w:r>
            <w:r w:rsidRPr="00292857">
              <w:rPr>
                <w:spacing w:val="13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администрация</w:t>
            </w:r>
          </w:p>
        </w:tc>
      </w:tr>
      <w:tr w:rsidR="00AC4E70" w:rsidTr="00292857">
        <w:trPr>
          <w:trHeight w:val="899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31.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9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19"/>
                <w:sz w:val="23"/>
              </w:rPr>
              <w:t xml:space="preserve"> </w:t>
            </w:r>
            <w:r w:rsidRPr="00292857">
              <w:rPr>
                <w:sz w:val="23"/>
              </w:rPr>
              <w:t>поздравления</w:t>
            </w:r>
            <w:r w:rsidRPr="00292857">
              <w:rPr>
                <w:spacing w:val="47"/>
                <w:sz w:val="23"/>
              </w:rPr>
              <w:t xml:space="preserve"> </w:t>
            </w:r>
            <w:r w:rsidRPr="00292857">
              <w:rPr>
                <w:sz w:val="23"/>
              </w:rPr>
              <w:t>с</w:t>
            </w:r>
            <w:r w:rsidRPr="00292857">
              <w:rPr>
                <w:spacing w:val="14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Днем</w:t>
            </w:r>
          </w:p>
          <w:p w:rsidR="00AC4E70" w:rsidRPr="00292857" w:rsidRDefault="00A1154A" w:rsidP="00292857">
            <w:pPr>
              <w:pStyle w:val="TableParagraph"/>
              <w:spacing w:before="30"/>
              <w:rPr>
                <w:sz w:val="23"/>
              </w:rPr>
            </w:pPr>
            <w:r w:rsidRPr="00292857">
              <w:rPr>
                <w:w w:val="105"/>
                <w:sz w:val="23"/>
              </w:rPr>
              <w:t>Победы</w:t>
            </w:r>
            <w:r w:rsidRPr="00292857">
              <w:rPr>
                <w:spacing w:val="-12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–</w:t>
            </w:r>
            <w:r w:rsidRPr="00292857">
              <w:rPr>
                <w:spacing w:val="-8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9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мая</w:t>
            </w:r>
            <w:proofErr w:type="gramStart"/>
            <w:r w:rsidRPr="00292857">
              <w:rPr>
                <w:w w:val="105"/>
                <w:sz w:val="23"/>
              </w:rPr>
              <w:t>.(</w:t>
            </w:r>
            <w:proofErr w:type="gramEnd"/>
            <w:r w:rsidRPr="00292857">
              <w:rPr>
                <w:w w:val="105"/>
                <w:sz w:val="23"/>
              </w:rPr>
              <w:t>инф.</w:t>
            </w:r>
            <w:r w:rsidRPr="00292857">
              <w:rPr>
                <w:spacing w:val="-5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стенд)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9" w:right="21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май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003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редколлегия</w:t>
            </w:r>
          </w:p>
        </w:tc>
      </w:tr>
      <w:tr w:rsidR="00AC4E70" w:rsidTr="00292857">
        <w:trPr>
          <w:trHeight w:val="820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9" w:lineRule="exact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32.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0" w:lineRule="exact"/>
              <w:rPr>
                <w:sz w:val="23"/>
              </w:rPr>
            </w:pPr>
            <w:r w:rsidRPr="00292857">
              <w:rPr>
                <w:sz w:val="23"/>
              </w:rPr>
              <w:t>Праздничный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концерт,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посвящённый</w:t>
            </w:r>
          </w:p>
          <w:p w:rsidR="00AC4E70" w:rsidRPr="00292857" w:rsidRDefault="00A1154A" w:rsidP="00292857">
            <w:pPr>
              <w:pStyle w:val="TableParagraph"/>
              <w:spacing w:before="9"/>
              <w:rPr>
                <w:sz w:val="23"/>
              </w:rPr>
            </w:pPr>
            <w:r w:rsidRPr="00292857">
              <w:rPr>
                <w:sz w:val="23"/>
              </w:rPr>
              <w:t>9</w:t>
            </w:r>
            <w:r w:rsidRPr="00292857">
              <w:rPr>
                <w:spacing w:val="16"/>
                <w:sz w:val="23"/>
              </w:rPr>
              <w:t xml:space="preserve"> </w:t>
            </w:r>
            <w:r w:rsidRPr="00292857">
              <w:rPr>
                <w:sz w:val="23"/>
              </w:rPr>
              <w:t>Мая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z w:val="23"/>
              </w:rPr>
              <w:t>с</w:t>
            </w:r>
            <w:r w:rsidRPr="00292857">
              <w:rPr>
                <w:spacing w:val="5"/>
                <w:sz w:val="23"/>
              </w:rPr>
              <w:t xml:space="preserve"> </w:t>
            </w:r>
            <w:r w:rsidRPr="00292857">
              <w:rPr>
                <w:sz w:val="23"/>
              </w:rPr>
              <w:t>приглашением</w:t>
            </w:r>
            <w:r w:rsidRPr="00292857">
              <w:rPr>
                <w:spacing w:val="17"/>
                <w:sz w:val="23"/>
              </w:rPr>
              <w:t xml:space="preserve"> </w:t>
            </w:r>
            <w:r w:rsidRPr="00292857">
              <w:rPr>
                <w:sz w:val="23"/>
              </w:rPr>
              <w:t>ветеранов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5"/>
                <w:sz w:val="23"/>
              </w:rPr>
              <w:t>ВОВ</w:t>
            </w:r>
          </w:p>
          <w:p w:rsidR="00AC4E70" w:rsidRPr="00292857" w:rsidRDefault="00A1154A" w:rsidP="00292857">
            <w:pPr>
              <w:pStyle w:val="TableParagraph"/>
              <w:spacing w:before="31"/>
              <w:rPr>
                <w:sz w:val="23"/>
              </w:rPr>
            </w:pPr>
            <w:r w:rsidRPr="00292857">
              <w:rPr>
                <w:sz w:val="23"/>
              </w:rPr>
              <w:t>и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z w:val="23"/>
              </w:rPr>
              <w:t>тыла.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Чаепитие,</w:t>
            </w:r>
            <w:r w:rsidRPr="00292857">
              <w:rPr>
                <w:spacing w:val="20"/>
                <w:sz w:val="23"/>
              </w:rPr>
              <w:t xml:space="preserve"> </w:t>
            </w:r>
            <w:r w:rsidRPr="00292857">
              <w:rPr>
                <w:sz w:val="23"/>
              </w:rPr>
              <w:t>вручение</w:t>
            </w:r>
            <w:r w:rsidRPr="00292857">
              <w:rPr>
                <w:spacing w:val="1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подарков.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9" w:lineRule="exact"/>
              <w:ind w:left="29" w:right="21"/>
              <w:jc w:val="center"/>
              <w:rPr>
                <w:sz w:val="23"/>
              </w:rPr>
            </w:pPr>
            <w:proofErr w:type="gramStart"/>
            <w:r w:rsidRPr="00292857">
              <w:rPr>
                <w:spacing w:val="-5"/>
                <w:w w:val="105"/>
                <w:sz w:val="23"/>
              </w:rPr>
              <w:t>м</w:t>
            </w:r>
            <w:proofErr w:type="gramEnd"/>
            <w:r w:rsidRPr="00292857">
              <w:rPr>
                <w:spacing w:val="-5"/>
                <w:w w:val="105"/>
                <w:sz w:val="23"/>
              </w:rPr>
              <w:t>ай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9" w:lineRule="exact"/>
              <w:ind w:left="0" w:right="342"/>
              <w:jc w:val="right"/>
              <w:rPr>
                <w:sz w:val="23"/>
              </w:rPr>
            </w:pPr>
            <w:r w:rsidRPr="00292857">
              <w:rPr>
                <w:sz w:val="23"/>
              </w:rPr>
              <w:t>профком,</w:t>
            </w:r>
            <w:r w:rsidRPr="00292857">
              <w:rPr>
                <w:spacing w:val="13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администрация</w:t>
            </w:r>
          </w:p>
        </w:tc>
      </w:tr>
      <w:tr w:rsidR="00AC4E70" w:rsidTr="00292857">
        <w:trPr>
          <w:trHeight w:val="547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33.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9" w:lineRule="exact"/>
              <w:rPr>
                <w:sz w:val="23"/>
              </w:rPr>
            </w:pPr>
            <w:r w:rsidRPr="00292857">
              <w:rPr>
                <w:sz w:val="23"/>
              </w:rPr>
              <w:t>Отчет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ревизионной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комиссии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pacing w:val="-10"/>
                <w:sz w:val="23"/>
              </w:rPr>
              <w:t>о</w:t>
            </w:r>
          </w:p>
          <w:p w:rsidR="00AC4E70" w:rsidRPr="00292857" w:rsidRDefault="00A1154A" w:rsidP="00292857">
            <w:pPr>
              <w:pStyle w:val="TableParagraph"/>
              <w:spacing w:before="31"/>
              <w:rPr>
                <w:sz w:val="23"/>
              </w:rPr>
            </w:pPr>
            <w:proofErr w:type="gramStart"/>
            <w:r w:rsidRPr="00292857">
              <w:rPr>
                <w:w w:val="105"/>
                <w:sz w:val="23"/>
              </w:rPr>
              <w:t>проведении</w:t>
            </w:r>
            <w:proofErr w:type="gramEnd"/>
            <w:r w:rsidRPr="00292857">
              <w:rPr>
                <w:spacing w:val="-10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Дня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9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spacing w:val="-4"/>
                <w:w w:val="105"/>
                <w:sz w:val="23"/>
              </w:rPr>
              <w:t>мая.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9" w:right="21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май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 w:rsidRPr="00292857">
              <w:rPr>
                <w:sz w:val="23"/>
              </w:rPr>
              <w:t>ревизионная</w:t>
            </w:r>
            <w:r w:rsidRPr="00292857">
              <w:rPr>
                <w:spacing w:val="35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комиссия</w:t>
            </w:r>
          </w:p>
        </w:tc>
      </w:tr>
      <w:tr w:rsidR="00AC4E70" w:rsidTr="00292857">
        <w:trPr>
          <w:trHeight w:val="1195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34.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71" w:lineRule="auto"/>
              <w:rPr>
                <w:sz w:val="23"/>
              </w:rPr>
            </w:pPr>
            <w:r w:rsidRPr="00292857">
              <w:rPr>
                <w:w w:val="105"/>
                <w:sz w:val="23"/>
              </w:rPr>
              <w:t xml:space="preserve">Отчет председателя профсоюзного комитета первичной профсоюзной </w:t>
            </w:r>
            <w:r w:rsidRPr="00292857">
              <w:rPr>
                <w:sz w:val="23"/>
              </w:rPr>
              <w:t xml:space="preserve">организации о проделанной работе </w:t>
            </w:r>
            <w:proofErr w:type="gramStart"/>
            <w:r w:rsidRPr="00292857">
              <w:rPr>
                <w:sz w:val="23"/>
              </w:rPr>
              <w:t>за</w:t>
            </w:r>
            <w:proofErr w:type="gramEnd"/>
          </w:p>
          <w:p w:rsidR="00AC4E70" w:rsidRPr="00292857" w:rsidRDefault="00A1154A" w:rsidP="00292857">
            <w:pPr>
              <w:pStyle w:val="TableParagraph"/>
              <w:spacing w:before="12"/>
              <w:rPr>
                <w:sz w:val="23"/>
              </w:rPr>
            </w:pPr>
            <w:r w:rsidRPr="00292857">
              <w:rPr>
                <w:sz w:val="23"/>
              </w:rPr>
              <w:t>2024-</w:t>
            </w:r>
            <w:r w:rsidRPr="00292857">
              <w:rPr>
                <w:spacing w:val="3"/>
                <w:sz w:val="23"/>
              </w:rPr>
              <w:t xml:space="preserve"> </w:t>
            </w:r>
            <w:r w:rsidRPr="00292857">
              <w:rPr>
                <w:sz w:val="23"/>
              </w:rPr>
              <w:t>2025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z w:val="23"/>
              </w:rPr>
              <w:t>учебный</w:t>
            </w:r>
            <w:r w:rsidRPr="00292857">
              <w:rPr>
                <w:spacing w:val="29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год.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9" w:right="21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май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856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35.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7" w:lineRule="auto"/>
              <w:rPr>
                <w:sz w:val="23"/>
              </w:rPr>
            </w:pPr>
            <w:r w:rsidRPr="00292857">
              <w:rPr>
                <w:sz w:val="23"/>
              </w:rPr>
              <w:t xml:space="preserve">Утверждение плана работы первичной </w:t>
            </w:r>
            <w:r w:rsidRPr="00292857">
              <w:rPr>
                <w:w w:val="105"/>
                <w:sz w:val="23"/>
              </w:rPr>
              <w:t xml:space="preserve">профсоюзной организации на </w:t>
            </w:r>
            <w:proofErr w:type="gramStart"/>
            <w:r w:rsidRPr="00292857">
              <w:rPr>
                <w:w w:val="105"/>
                <w:sz w:val="23"/>
              </w:rPr>
              <w:t>новый</w:t>
            </w:r>
            <w:proofErr w:type="gramEnd"/>
          </w:p>
          <w:p w:rsidR="00AC4E70" w:rsidRPr="00292857" w:rsidRDefault="00A1154A" w:rsidP="00292857">
            <w:pPr>
              <w:pStyle w:val="TableParagraph"/>
              <w:spacing w:before="25"/>
              <w:rPr>
                <w:sz w:val="23"/>
              </w:rPr>
            </w:pPr>
            <w:r w:rsidRPr="00292857">
              <w:rPr>
                <w:sz w:val="23"/>
              </w:rPr>
              <w:t>учебный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год.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9" w:right="3"/>
              <w:jc w:val="center"/>
              <w:rPr>
                <w:sz w:val="23"/>
              </w:rPr>
            </w:pPr>
            <w:r w:rsidRPr="00292857">
              <w:rPr>
                <w:spacing w:val="-4"/>
                <w:w w:val="105"/>
                <w:sz w:val="23"/>
              </w:rPr>
              <w:t>июль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884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36.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68" w:lineRule="auto"/>
              <w:rPr>
                <w:sz w:val="23"/>
              </w:rPr>
            </w:pPr>
            <w:r w:rsidRPr="00292857">
              <w:rPr>
                <w:sz w:val="23"/>
              </w:rPr>
              <w:t xml:space="preserve">Участие в смотре-конкурсе на лучшую </w:t>
            </w:r>
            <w:r w:rsidRPr="00292857">
              <w:rPr>
                <w:spacing w:val="-2"/>
                <w:w w:val="105"/>
                <w:sz w:val="23"/>
              </w:rPr>
              <w:t>организацию</w:t>
            </w:r>
          </w:p>
          <w:p w:rsidR="00AC4E70" w:rsidRPr="00292857" w:rsidRDefault="00A1154A" w:rsidP="00292857">
            <w:pPr>
              <w:pStyle w:val="TableParagraph"/>
              <w:spacing w:before="6"/>
              <w:rPr>
                <w:sz w:val="23"/>
              </w:rPr>
            </w:pPr>
            <w:r w:rsidRPr="00292857">
              <w:rPr>
                <w:w w:val="105"/>
                <w:sz w:val="23"/>
              </w:rPr>
              <w:t>работы</w:t>
            </w:r>
            <w:r w:rsidRPr="00292857">
              <w:rPr>
                <w:spacing w:val="-9"/>
                <w:w w:val="105"/>
                <w:sz w:val="23"/>
              </w:rPr>
              <w:t xml:space="preserve"> </w:t>
            </w:r>
            <w:proofErr w:type="gramStart"/>
            <w:r w:rsidRPr="00292857">
              <w:rPr>
                <w:w w:val="105"/>
                <w:sz w:val="23"/>
              </w:rPr>
              <w:t>по</w:t>
            </w:r>
            <w:proofErr w:type="gramEnd"/>
            <w:r w:rsidRPr="00292857">
              <w:rPr>
                <w:spacing w:val="-12"/>
                <w:w w:val="105"/>
                <w:sz w:val="23"/>
              </w:rPr>
              <w:t xml:space="preserve"> </w:t>
            </w:r>
            <w:r w:rsidRPr="00292857">
              <w:rPr>
                <w:spacing w:val="-5"/>
                <w:w w:val="105"/>
                <w:sz w:val="23"/>
              </w:rPr>
              <w:t>ОТ.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68" w:lineRule="auto"/>
              <w:ind w:left="469" w:hanging="274"/>
              <w:rPr>
                <w:sz w:val="23"/>
              </w:rPr>
            </w:pPr>
            <w:r w:rsidRPr="00292857">
              <w:rPr>
                <w:spacing w:val="-4"/>
                <w:w w:val="105"/>
                <w:sz w:val="23"/>
              </w:rPr>
              <w:t>в</w:t>
            </w:r>
            <w:r w:rsidRPr="00292857">
              <w:rPr>
                <w:spacing w:val="-12"/>
                <w:w w:val="105"/>
                <w:sz w:val="23"/>
              </w:rPr>
              <w:t xml:space="preserve"> </w:t>
            </w:r>
            <w:r w:rsidRPr="00292857">
              <w:rPr>
                <w:spacing w:val="-4"/>
                <w:w w:val="105"/>
                <w:sz w:val="23"/>
              </w:rPr>
              <w:t>течение</w:t>
            </w:r>
            <w:r w:rsidRPr="00292857">
              <w:rPr>
                <w:spacing w:val="-12"/>
                <w:w w:val="105"/>
                <w:sz w:val="23"/>
              </w:rPr>
              <w:t xml:space="preserve"> </w:t>
            </w:r>
            <w:r w:rsidRPr="00292857">
              <w:rPr>
                <w:spacing w:val="-4"/>
                <w:w w:val="105"/>
                <w:sz w:val="23"/>
              </w:rPr>
              <w:t xml:space="preserve">года </w:t>
            </w:r>
            <w:r w:rsidRPr="00292857">
              <w:rPr>
                <w:w w:val="105"/>
                <w:sz w:val="23"/>
              </w:rPr>
              <w:t>по плану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68" w:lineRule="auto"/>
              <w:ind w:left="413" w:firstLine="771"/>
              <w:rPr>
                <w:sz w:val="23"/>
              </w:rPr>
            </w:pPr>
            <w:proofErr w:type="gramStart"/>
            <w:r w:rsidRPr="00292857">
              <w:rPr>
                <w:spacing w:val="-2"/>
                <w:w w:val="105"/>
                <w:sz w:val="23"/>
              </w:rPr>
              <w:t>профком</w:t>
            </w:r>
            <w:proofErr w:type="gramEnd"/>
            <w:r w:rsidRPr="00292857">
              <w:rPr>
                <w:spacing w:val="-2"/>
                <w:w w:val="105"/>
                <w:sz w:val="23"/>
              </w:rPr>
              <w:t xml:space="preserve"> </w:t>
            </w:r>
            <w:r w:rsidRPr="00292857">
              <w:rPr>
                <w:sz w:val="23"/>
              </w:rPr>
              <w:t>уполномоченный</w:t>
            </w:r>
            <w:r w:rsidRPr="00292857">
              <w:rPr>
                <w:spacing w:val="-12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-14"/>
                <w:sz w:val="23"/>
              </w:rPr>
              <w:t xml:space="preserve"> </w:t>
            </w:r>
            <w:r w:rsidRPr="00292857">
              <w:rPr>
                <w:sz w:val="23"/>
              </w:rPr>
              <w:t>ОТ</w:t>
            </w:r>
          </w:p>
        </w:tc>
      </w:tr>
      <w:tr w:rsidR="00AC4E70" w:rsidTr="00292857">
        <w:trPr>
          <w:trHeight w:val="576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37.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2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Участие</w:t>
            </w:r>
            <w:r w:rsidRPr="00292857">
              <w:rPr>
                <w:spacing w:val="-16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в</w:t>
            </w:r>
            <w:r w:rsidRPr="00292857">
              <w:rPr>
                <w:spacing w:val="-10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семинарах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для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профактива</w:t>
            </w:r>
          </w:p>
          <w:p w:rsidR="00AC4E70" w:rsidRPr="00292857" w:rsidRDefault="00A1154A" w:rsidP="00292857">
            <w:pPr>
              <w:pStyle w:val="TableParagraph"/>
              <w:spacing w:before="45" w:line="259" w:lineRule="exact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района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9" w:right="31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по</w:t>
            </w:r>
            <w:r w:rsidRPr="00292857">
              <w:rPr>
                <w:spacing w:val="7"/>
                <w:sz w:val="23"/>
              </w:rPr>
              <w:t xml:space="preserve"> </w:t>
            </w:r>
            <w:r w:rsidRPr="00292857">
              <w:rPr>
                <w:sz w:val="23"/>
              </w:rPr>
              <w:t xml:space="preserve">плану </w:t>
            </w:r>
            <w:r w:rsidRPr="00292857">
              <w:rPr>
                <w:spacing w:val="-5"/>
                <w:sz w:val="23"/>
              </w:rPr>
              <w:t>ТПО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7" w:right="28"/>
              <w:jc w:val="center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ППО</w:t>
            </w:r>
          </w:p>
        </w:tc>
      </w:tr>
      <w:tr w:rsidR="00AC4E70" w:rsidTr="00292857">
        <w:trPr>
          <w:trHeight w:val="575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38.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19"/>
                <w:sz w:val="23"/>
              </w:rPr>
              <w:t xml:space="preserve"> </w:t>
            </w:r>
            <w:r w:rsidRPr="00292857">
              <w:rPr>
                <w:sz w:val="23"/>
              </w:rPr>
              <w:t>поздравления</w:t>
            </w:r>
            <w:r w:rsidRPr="00292857">
              <w:rPr>
                <w:spacing w:val="47"/>
                <w:sz w:val="23"/>
              </w:rPr>
              <w:t xml:space="preserve"> </w:t>
            </w:r>
            <w:r w:rsidRPr="00292857">
              <w:rPr>
                <w:sz w:val="23"/>
              </w:rPr>
              <w:t>с</w:t>
            </w:r>
            <w:r w:rsidRPr="00292857">
              <w:rPr>
                <w:spacing w:val="14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Днем</w:t>
            </w:r>
          </w:p>
          <w:p w:rsidR="00AC4E70" w:rsidRPr="00292857" w:rsidRDefault="00A1154A" w:rsidP="00292857">
            <w:pPr>
              <w:pStyle w:val="TableParagraph"/>
              <w:spacing w:before="30"/>
              <w:rPr>
                <w:sz w:val="23"/>
              </w:rPr>
            </w:pPr>
            <w:r w:rsidRPr="00292857">
              <w:rPr>
                <w:w w:val="105"/>
                <w:sz w:val="23"/>
              </w:rPr>
              <w:t>учителя</w:t>
            </w:r>
            <w:r w:rsidRPr="00292857">
              <w:rPr>
                <w:spacing w:val="-15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(инф.</w:t>
            </w:r>
            <w:r w:rsidRPr="00292857">
              <w:rPr>
                <w:spacing w:val="-9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стенд)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433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сентябрь-</w:t>
            </w:r>
          </w:p>
          <w:p w:rsidR="00AC4E70" w:rsidRPr="00292857" w:rsidRDefault="00A1154A" w:rsidP="00292857">
            <w:pPr>
              <w:pStyle w:val="TableParagraph"/>
              <w:spacing w:before="30"/>
              <w:ind w:left="526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октябрь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003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редколлегия</w:t>
            </w:r>
          </w:p>
        </w:tc>
      </w:tr>
      <w:tr w:rsidR="00AC4E70" w:rsidTr="00292857">
        <w:trPr>
          <w:trHeight w:val="554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39.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rPr>
                <w:sz w:val="23"/>
              </w:rPr>
            </w:pPr>
            <w:r w:rsidRPr="00292857">
              <w:rPr>
                <w:sz w:val="23"/>
              </w:rPr>
              <w:t>Праздничное</w:t>
            </w:r>
            <w:r w:rsidRPr="00292857">
              <w:rPr>
                <w:spacing w:val="32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мероприятие,</w:t>
            </w:r>
          </w:p>
          <w:p w:rsidR="00AC4E70" w:rsidRPr="00292857" w:rsidRDefault="00A1154A" w:rsidP="00292857">
            <w:pPr>
              <w:pStyle w:val="TableParagraph"/>
              <w:spacing w:before="30"/>
              <w:rPr>
                <w:sz w:val="23"/>
              </w:rPr>
            </w:pPr>
            <w:proofErr w:type="gramStart"/>
            <w:r w:rsidRPr="00292857">
              <w:rPr>
                <w:sz w:val="23"/>
              </w:rPr>
              <w:t>посвящённое</w:t>
            </w:r>
            <w:proofErr w:type="gramEnd"/>
            <w:r w:rsidRPr="00292857">
              <w:rPr>
                <w:spacing w:val="28"/>
                <w:sz w:val="23"/>
              </w:rPr>
              <w:t xml:space="preserve"> </w:t>
            </w:r>
            <w:r w:rsidRPr="00292857">
              <w:rPr>
                <w:sz w:val="23"/>
              </w:rPr>
              <w:t>Дню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Учителя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9" w:right="2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октябрь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ind w:left="28" w:right="1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8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по</w:t>
            </w:r>
            <w:proofErr w:type="gramEnd"/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культурно-</w:t>
            </w:r>
          </w:p>
          <w:p w:rsidR="00AC4E70" w:rsidRPr="00292857" w:rsidRDefault="00A1154A" w:rsidP="00292857">
            <w:pPr>
              <w:pStyle w:val="TableParagraph"/>
              <w:spacing w:before="30"/>
              <w:ind w:left="27" w:right="18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массовой</w:t>
            </w:r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работе</w:t>
            </w:r>
          </w:p>
        </w:tc>
      </w:tr>
      <w:tr w:rsidR="00AC4E70" w:rsidTr="00292857">
        <w:trPr>
          <w:trHeight w:val="892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40.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73" w:lineRule="auto"/>
              <w:ind w:right="197"/>
              <w:rPr>
                <w:sz w:val="23"/>
              </w:rPr>
            </w:pPr>
            <w:proofErr w:type="gramStart"/>
            <w:r w:rsidRPr="00292857">
              <w:rPr>
                <w:sz w:val="23"/>
              </w:rPr>
              <w:t xml:space="preserve">Выделение активных членов </w:t>
            </w:r>
            <w:r w:rsidRPr="00292857">
              <w:rPr>
                <w:w w:val="105"/>
                <w:sz w:val="23"/>
              </w:rPr>
              <w:t>профсоюза (награждение,</w:t>
            </w:r>
            <w:proofErr w:type="gramEnd"/>
          </w:p>
          <w:p w:rsidR="00AC4E70" w:rsidRPr="00292857" w:rsidRDefault="00A1154A" w:rsidP="00292857">
            <w:pPr>
              <w:pStyle w:val="TableParagraph"/>
              <w:spacing w:before="10" w:line="259" w:lineRule="exact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премирование)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9" w:right="27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сентябрь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539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41.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rPr>
                <w:sz w:val="23"/>
              </w:rPr>
            </w:pPr>
            <w:r w:rsidRPr="00292857">
              <w:rPr>
                <w:sz w:val="23"/>
              </w:rPr>
              <w:t>Отчет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ревизионной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комиссии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pacing w:val="-10"/>
                <w:sz w:val="23"/>
              </w:rPr>
              <w:t>о</w:t>
            </w:r>
          </w:p>
          <w:p w:rsidR="00AC4E70" w:rsidRPr="00292857" w:rsidRDefault="00A1154A" w:rsidP="00292857">
            <w:pPr>
              <w:pStyle w:val="TableParagraph"/>
              <w:spacing w:before="23" w:line="259" w:lineRule="exact"/>
              <w:rPr>
                <w:sz w:val="23"/>
              </w:rPr>
            </w:pPr>
            <w:proofErr w:type="gramStart"/>
            <w:r w:rsidRPr="00292857">
              <w:rPr>
                <w:sz w:val="23"/>
              </w:rPr>
              <w:t>проведении</w:t>
            </w:r>
            <w:proofErr w:type="gramEnd"/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z w:val="23"/>
              </w:rPr>
              <w:t>Дня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учителя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9" w:right="2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октябрь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477"/>
              <w:rPr>
                <w:sz w:val="23"/>
              </w:rPr>
            </w:pPr>
            <w:r w:rsidRPr="00292857">
              <w:rPr>
                <w:sz w:val="23"/>
              </w:rPr>
              <w:t>ревизионная</w:t>
            </w:r>
            <w:r w:rsidRPr="00292857">
              <w:rPr>
                <w:spacing w:val="34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комиссия</w:t>
            </w:r>
          </w:p>
        </w:tc>
      </w:tr>
      <w:tr w:rsidR="00AC4E70" w:rsidTr="00292857">
        <w:trPr>
          <w:trHeight w:val="547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42.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rPr>
                <w:sz w:val="23"/>
              </w:rPr>
            </w:pPr>
            <w:r w:rsidRPr="00292857">
              <w:rPr>
                <w:sz w:val="23"/>
              </w:rPr>
              <w:t>Организация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участия</w:t>
            </w:r>
            <w:r w:rsidRPr="00292857">
              <w:rPr>
                <w:spacing w:val="15"/>
                <w:sz w:val="23"/>
              </w:rPr>
              <w:t xml:space="preserve"> </w:t>
            </w:r>
            <w:r w:rsidRPr="00292857">
              <w:rPr>
                <w:sz w:val="23"/>
              </w:rPr>
              <w:t>в</w:t>
            </w:r>
            <w:r w:rsidRPr="00292857">
              <w:rPr>
                <w:spacing w:val="31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спортивных</w:t>
            </w:r>
            <w:proofErr w:type="gramEnd"/>
          </w:p>
          <w:p w:rsidR="00AC4E70" w:rsidRPr="00292857" w:rsidRDefault="00A1154A" w:rsidP="00292857">
            <w:pPr>
              <w:pStyle w:val="TableParagraph"/>
              <w:spacing w:before="31" w:line="259" w:lineRule="exact"/>
              <w:rPr>
                <w:sz w:val="23"/>
              </w:rPr>
            </w:pPr>
            <w:proofErr w:type="gramStart"/>
            <w:r w:rsidRPr="00292857">
              <w:rPr>
                <w:spacing w:val="-2"/>
                <w:w w:val="105"/>
                <w:sz w:val="23"/>
              </w:rPr>
              <w:t>соревнованиях</w:t>
            </w:r>
            <w:proofErr w:type="gramEnd"/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9" w:right="27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сентябрь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ind w:left="28" w:right="1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8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по</w:t>
            </w:r>
            <w:proofErr w:type="gramEnd"/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культурно-</w:t>
            </w:r>
          </w:p>
          <w:p w:rsidR="00AC4E70" w:rsidRPr="00292857" w:rsidRDefault="00A1154A" w:rsidP="00292857">
            <w:pPr>
              <w:pStyle w:val="TableParagraph"/>
              <w:spacing w:before="31" w:line="259" w:lineRule="exact"/>
              <w:ind w:left="27" w:right="18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массовой</w:t>
            </w:r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работе</w:t>
            </w:r>
          </w:p>
        </w:tc>
      </w:tr>
      <w:tr w:rsidR="00AC4E70" w:rsidTr="00292857">
        <w:trPr>
          <w:trHeight w:val="820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43.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9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Декада</w:t>
            </w:r>
            <w:r w:rsidRPr="00292857">
              <w:rPr>
                <w:spacing w:val="36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по</w:t>
            </w:r>
            <w:r w:rsidRPr="00292857">
              <w:rPr>
                <w:spacing w:val="-7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Дню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пожилого</w:t>
            </w:r>
            <w:r w:rsidRPr="00292857">
              <w:rPr>
                <w:spacing w:val="-6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человека</w:t>
            </w:r>
          </w:p>
          <w:p w:rsidR="00AC4E70" w:rsidRPr="00292857" w:rsidRDefault="00A1154A" w:rsidP="00292857">
            <w:pPr>
              <w:pStyle w:val="TableParagraph"/>
              <w:spacing w:line="288" w:lineRule="exact"/>
              <w:ind w:right="197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Чаепитие,</w:t>
            </w:r>
            <w:r w:rsidRPr="00292857">
              <w:rPr>
                <w:spacing w:val="28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с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 xml:space="preserve">приглашением </w:t>
            </w:r>
            <w:r w:rsidRPr="00292857">
              <w:rPr>
                <w:w w:val="105"/>
                <w:sz w:val="23"/>
              </w:rPr>
              <w:t>работающих пенсионеров.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9" w:right="2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октябрь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342"/>
              <w:jc w:val="right"/>
              <w:rPr>
                <w:sz w:val="23"/>
              </w:rPr>
            </w:pPr>
            <w:r w:rsidRPr="00292857">
              <w:rPr>
                <w:sz w:val="23"/>
              </w:rPr>
              <w:t>профком,</w:t>
            </w:r>
            <w:r w:rsidRPr="00292857">
              <w:rPr>
                <w:spacing w:val="13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администрация</w:t>
            </w:r>
          </w:p>
        </w:tc>
      </w:tr>
      <w:tr w:rsidR="00AC4E70" w:rsidTr="00292857">
        <w:trPr>
          <w:trHeight w:val="554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44.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7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19"/>
                <w:sz w:val="23"/>
              </w:rPr>
              <w:t xml:space="preserve"> </w:t>
            </w:r>
            <w:r w:rsidRPr="00292857">
              <w:rPr>
                <w:sz w:val="23"/>
              </w:rPr>
              <w:t>отчетов</w:t>
            </w:r>
            <w:r w:rsidRPr="00292857">
              <w:rPr>
                <w:spacing w:val="29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28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проведению</w:t>
            </w:r>
          </w:p>
          <w:p w:rsidR="00AC4E70" w:rsidRPr="00292857" w:rsidRDefault="00A1154A" w:rsidP="00292857">
            <w:pPr>
              <w:pStyle w:val="TableParagraph"/>
              <w:spacing w:before="30"/>
              <w:rPr>
                <w:sz w:val="23"/>
              </w:rPr>
            </w:pPr>
            <w:r w:rsidRPr="00292857">
              <w:rPr>
                <w:sz w:val="23"/>
              </w:rPr>
              <w:t>Декады</w:t>
            </w:r>
            <w:r w:rsidRPr="00292857">
              <w:rPr>
                <w:spacing w:val="15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20"/>
                <w:sz w:val="23"/>
              </w:rPr>
              <w:t xml:space="preserve"> </w:t>
            </w:r>
            <w:r w:rsidRPr="00292857">
              <w:rPr>
                <w:sz w:val="23"/>
              </w:rPr>
              <w:t>Дню</w:t>
            </w:r>
            <w:r w:rsidRPr="00292857">
              <w:rPr>
                <w:spacing w:val="20"/>
                <w:sz w:val="23"/>
              </w:rPr>
              <w:t xml:space="preserve"> </w:t>
            </w:r>
            <w:r w:rsidRPr="00292857">
              <w:rPr>
                <w:sz w:val="23"/>
              </w:rPr>
              <w:t>пожилого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человека.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9" w:right="2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октябрь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539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1" w:lineRule="exact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45.</w:t>
            </w:r>
          </w:p>
        </w:tc>
        <w:tc>
          <w:tcPr>
            <w:tcW w:w="425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9" w:lineRule="exact"/>
              <w:rPr>
                <w:sz w:val="23"/>
              </w:rPr>
            </w:pPr>
            <w:r w:rsidRPr="00292857">
              <w:rPr>
                <w:sz w:val="23"/>
              </w:rPr>
              <w:t>Составление</w:t>
            </w:r>
            <w:r w:rsidRPr="00292857">
              <w:rPr>
                <w:spacing w:val="24"/>
                <w:sz w:val="23"/>
              </w:rPr>
              <w:t xml:space="preserve"> </w:t>
            </w:r>
            <w:r w:rsidRPr="00292857">
              <w:rPr>
                <w:sz w:val="23"/>
              </w:rPr>
              <w:t>плана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z w:val="23"/>
              </w:rPr>
              <w:t>мероприятий</w:t>
            </w:r>
            <w:r w:rsidRPr="00292857">
              <w:rPr>
                <w:spacing w:val="49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sz w:val="23"/>
              </w:rPr>
              <w:t>по</w:t>
            </w:r>
            <w:proofErr w:type="gramEnd"/>
          </w:p>
          <w:p w:rsidR="00AC4E70" w:rsidRPr="00292857" w:rsidRDefault="00A1154A" w:rsidP="00292857">
            <w:pPr>
              <w:pStyle w:val="TableParagraph"/>
              <w:spacing w:before="30" w:line="259" w:lineRule="exact"/>
              <w:rPr>
                <w:sz w:val="23"/>
              </w:rPr>
            </w:pPr>
            <w:r w:rsidRPr="00292857">
              <w:rPr>
                <w:sz w:val="23"/>
              </w:rPr>
              <w:t>Декаде</w:t>
            </w:r>
            <w:r w:rsidRPr="00292857">
              <w:rPr>
                <w:spacing w:val="9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инвалидов.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1" w:lineRule="exact"/>
              <w:ind w:left="29" w:right="2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октябрь</w:t>
            </w:r>
          </w:p>
        </w:tc>
        <w:tc>
          <w:tcPr>
            <w:tcW w:w="3270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1" w:lineRule="exact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251"/>
        </w:trPr>
        <w:tc>
          <w:tcPr>
            <w:tcW w:w="619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 w:line="230" w:lineRule="exact"/>
              <w:ind w:left="0" w:right="92"/>
              <w:jc w:val="righ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46.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0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z w:val="23"/>
              </w:rPr>
              <w:t>социального</w:t>
            </w:r>
            <w:r w:rsidRPr="00292857">
              <w:rPr>
                <w:spacing w:val="44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паспорта</w:t>
            </w:r>
          </w:p>
        </w:tc>
        <w:tc>
          <w:tcPr>
            <w:tcW w:w="1836" w:type="dxa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 w:line="230" w:lineRule="exact"/>
              <w:ind w:left="29" w:right="26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октябрь</w:t>
            </w:r>
          </w:p>
        </w:tc>
        <w:tc>
          <w:tcPr>
            <w:tcW w:w="327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0" w:lineRule="exact"/>
              <w:ind w:left="27" w:right="21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профком,</w:t>
            </w:r>
          </w:p>
        </w:tc>
      </w:tr>
    </w:tbl>
    <w:p w:rsidR="00AC4E70" w:rsidRDefault="00AC4E70">
      <w:pPr>
        <w:pStyle w:val="TableParagraph"/>
        <w:spacing w:line="230" w:lineRule="exact"/>
        <w:jc w:val="center"/>
        <w:rPr>
          <w:sz w:val="23"/>
        </w:rPr>
        <w:sectPr w:rsidR="00AC4E70">
          <w:type w:val="continuous"/>
          <w:pgSz w:w="11910" w:h="16850"/>
          <w:pgMar w:top="760" w:right="708" w:bottom="280" w:left="1133" w:header="720" w:footer="720" w:gutter="0"/>
          <w:cols w:space="720"/>
        </w:sectPr>
      </w:pPr>
    </w:p>
    <w:p w:rsidR="00AC4E70" w:rsidRDefault="00AC4E70">
      <w:pPr>
        <w:pStyle w:val="a3"/>
        <w:spacing w:before="7"/>
        <w:rPr>
          <w:sz w:val="2"/>
        </w:rPr>
      </w:pPr>
    </w:p>
    <w:tbl>
      <w:tblPr>
        <w:tblW w:w="0" w:type="auto"/>
        <w:tblInd w:w="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9"/>
        <w:gridCol w:w="4250"/>
        <w:gridCol w:w="1836"/>
        <w:gridCol w:w="3270"/>
      </w:tblGrid>
      <w:tr w:rsidR="00AC4E70" w:rsidTr="00292857">
        <w:trPr>
          <w:trHeight w:val="246"/>
        </w:trPr>
        <w:tc>
          <w:tcPr>
            <w:tcW w:w="619" w:type="dxa"/>
            <w:vMerge w:val="restart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Default="00AC4E70" w:rsidP="00292857">
            <w:pPr>
              <w:pStyle w:val="TableParagraph"/>
              <w:ind w:left="0"/>
            </w:pPr>
          </w:p>
        </w:tc>
        <w:tc>
          <w:tcPr>
            <w:tcW w:w="4250" w:type="dxa"/>
            <w:vMerge w:val="restart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4" w:lineRule="exact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ОУ.</w:t>
            </w:r>
          </w:p>
        </w:tc>
        <w:tc>
          <w:tcPr>
            <w:tcW w:w="1836" w:type="dxa"/>
            <w:vMerge w:val="restart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Default="00AC4E70" w:rsidP="00292857">
            <w:pPr>
              <w:pStyle w:val="TableParagraph"/>
              <w:ind w:left="0"/>
            </w:pPr>
          </w:p>
        </w:tc>
        <w:tc>
          <w:tcPr>
            <w:tcW w:w="327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7" w:lineRule="exact"/>
              <w:ind w:left="27" w:right="9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10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sz w:val="23"/>
              </w:rPr>
              <w:t>по</w:t>
            </w:r>
            <w:proofErr w:type="gramEnd"/>
          </w:p>
        </w:tc>
      </w:tr>
      <w:tr w:rsidR="00AC4E70" w:rsidTr="00292857">
        <w:trPr>
          <w:trHeight w:val="284"/>
        </w:trPr>
        <w:tc>
          <w:tcPr>
            <w:tcW w:w="619" w:type="dxa"/>
            <w:vMerge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vMerge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63" w:lineRule="exact"/>
              <w:ind w:left="27" w:right="18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информационной</w:t>
            </w:r>
            <w:r w:rsidRPr="00292857">
              <w:rPr>
                <w:spacing w:val="59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работе</w:t>
            </w:r>
          </w:p>
        </w:tc>
      </w:tr>
      <w:tr w:rsidR="00AC4E70" w:rsidTr="00292857">
        <w:trPr>
          <w:trHeight w:val="257"/>
        </w:trPr>
        <w:tc>
          <w:tcPr>
            <w:tcW w:w="619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223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47.</w:t>
            </w:r>
          </w:p>
        </w:tc>
        <w:tc>
          <w:tcPr>
            <w:tcW w:w="4250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38" w:lineRule="exact"/>
              <w:rPr>
                <w:sz w:val="23"/>
              </w:rPr>
            </w:pPr>
            <w:r w:rsidRPr="00292857">
              <w:rPr>
                <w:sz w:val="23"/>
              </w:rPr>
              <w:t>Участие</w:t>
            </w:r>
            <w:r w:rsidRPr="00292857">
              <w:rPr>
                <w:spacing w:val="19"/>
                <w:sz w:val="23"/>
              </w:rPr>
              <w:t xml:space="preserve"> </w:t>
            </w:r>
            <w:r w:rsidRPr="00292857">
              <w:rPr>
                <w:sz w:val="23"/>
              </w:rPr>
              <w:t>в</w:t>
            </w:r>
            <w:r w:rsidRPr="00292857">
              <w:rPr>
                <w:spacing w:val="16"/>
                <w:sz w:val="23"/>
              </w:rPr>
              <w:t xml:space="preserve"> </w:t>
            </w:r>
            <w:r w:rsidRPr="00292857">
              <w:rPr>
                <w:sz w:val="23"/>
              </w:rPr>
              <w:t>аттестации</w:t>
            </w:r>
            <w:r w:rsidRPr="00292857">
              <w:rPr>
                <w:spacing w:val="29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педагогических</w:t>
            </w:r>
            <w:proofErr w:type="gramEnd"/>
          </w:p>
        </w:tc>
        <w:tc>
          <w:tcPr>
            <w:tcW w:w="1836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519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октябрь</w:t>
            </w:r>
          </w:p>
        </w:tc>
        <w:tc>
          <w:tcPr>
            <w:tcW w:w="3270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8"/>
              <w:ind w:left="413"/>
              <w:rPr>
                <w:sz w:val="23"/>
              </w:rPr>
            </w:pPr>
            <w:r w:rsidRPr="00292857">
              <w:rPr>
                <w:sz w:val="23"/>
              </w:rPr>
              <w:t>председатель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профкома</w:t>
            </w:r>
          </w:p>
        </w:tc>
      </w:tr>
      <w:tr w:rsidR="00AC4E70" w:rsidTr="00292857">
        <w:trPr>
          <w:trHeight w:val="288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9" w:line="259" w:lineRule="exact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работников.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39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23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48.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0" w:lineRule="exact"/>
              <w:rPr>
                <w:sz w:val="23"/>
              </w:rPr>
            </w:pPr>
            <w:r w:rsidRPr="00292857">
              <w:rPr>
                <w:sz w:val="23"/>
              </w:rPr>
              <w:t>Разработка</w:t>
            </w:r>
            <w:r w:rsidRPr="00292857">
              <w:rPr>
                <w:spacing w:val="35"/>
                <w:sz w:val="23"/>
              </w:rPr>
              <w:t xml:space="preserve"> </w:t>
            </w:r>
            <w:r w:rsidRPr="00292857">
              <w:rPr>
                <w:sz w:val="23"/>
              </w:rPr>
              <w:t>паспорта</w:t>
            </w:r>
            <w:r w:rsidRPr="00292857">
              <w:rPr>
                <w:spacing w:val="24"/>
                <w:sz w:val="23"/>
              </w:rPr>
              <w:t xml:space="preserve"> </w:t>
            </w:r>
            <w:proofErr w:type="gramStart"/>
            <w:r w:rsidRPr="00292857">
              <w:rPr>
                <w:spacing w:val="-2"/>
                <w:sz w:val="23"/>
              </w:rPr>
              <w:t>профсоюзной</w:t>
            </w:r>
            <w:proofErr w:type="gramEnd"/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63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ноябрь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413"/>
              <w:rPr>
                <w:sz w:val="23"/>
              </w:rPr>
            </w:pPr>
            <w:r w:rsidRPr="00292857">
              <w:rPr>
                <w:sz w:val="23"/>
              </w:rPr>
              <w:t>председатель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профкома</w:t>
            </w:r>
          </w:p>
        </w:tc>
      </w:tr>
      <w:tr w:rsidR="00AC4E70" w:rsidTr="00292857">
        <w:trPr>
          <w:trHeight w:val="291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организации.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29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23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49.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9" w:lineRule="exact"/>
              <w:rPr>
                <w:sz w:val="23"/>
              </w:rPr>
            </w:pPr>
            <w:r w:rsidRPr="00292857">
              <w:rPr>
                <w:sz w:val="23"/>
              </w:rPr>
              <w:t>Обсуждение</w:t>
            </w:r>
            <w:r w:rsidRPr="00292857">
              <w:rPr>
                <w:spacing w:val="12"/>
                <w:sz w:val="23"/>
              </w:rPr>
              <w:t xml:space="preserve"> </w:t>
            </w:r>
            <w:r w:rsidRPr="00292857">
              <w:rPr>
                <w:sz w:val="23"/>
              </w:rPr>
              <w:t>и</w:t>
            </w:r>
            <w:r w:rsidRPr="00292857">
              <w:rPr>
                <w:spacing w:val="28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утверждение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09"/>
              <w:rPr>
                <w:sz w:val="23"/>
              </w:rPr>
            </w:pPr>
            <w:r w:rsidRPr="00292857">
              <w:rPr>
                <w:sz w:val="23"/>
              </w:rPr>
              <w:t>в</w:t>
            </w:r>
            <w:r w:rsidRPr="00292857">
              <w:rPr>
                <w:spacing w:val="11"/>
                <w:sz w:val="23"/>
              </w:rPr>
              <w:t xml:space="preserve"> </w:t>
            </w:r>
            <w:r w:rsidRPr="00292857">
              <w:rPr>
                <w:sz w:val="23"/>
              </w:rPr>
              <w:t>течение</w:t>
            </w:r>
            <w:r w:rsidRPr="00292857">
              <w:rPr>
                <w:spacing w:val="14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года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7" w:right="23"/>
              <w:jc w:val="center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профком</w:t>
            </w:r>
          </w:p>
        </w:tc>
      </w:tr>
      <w:tr w:rsidR="00AC4E70" w:rsidTr="00292857">
        <w:trPr>
          <w:trHeight w:val="26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2" w:lineRule="exact"/>
              <w:rPr>
                <w:sz w:val="23"/>
              </w:rPr>
            </w:pPr>
            <w:r w:rsidRPr="00292857">
              <w:rPr>
                <w:sz w:val="23"/>
              </w:rPr>
              <w:t>Соглашения</w:t>
            </w:r>
            <w:r w:rsidRPr="00292857">
              <w:rPr>
                <w:spacing w:val="27"/>
                <w:sz w:val="23"/>
              </w:rPr>
              <w:t xml:space="preserve"> </w:t>
            </w:r>
            <w:r w:rsidRPr="00292857">
              <w:rPr>
                <w:sz w:val="23"/>
              </w:rPr>
              <w:t>по</w:t>
            </w:r>
            <w:r w:rsidRPr="00292857">
              <w:rPr>
                <w:spacing w:val="22"/>
                <w:sz w:val="23"/>
              </w:rPr>
              <w:t xml:space="preserve"> </w:t>
            </w:r>
            <w:r w:rsidRPr="00292857">
              <w:rPr>
                <w:sz w:val="23"/>
              </w:rPr>
              <w:t>охране</w:t>
            </w:r>
            <w:r w:rsidRPr="00292857">
              <w:rPr>
                <w:spacing w:val="21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труда.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73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3" w:lineRule="exact"/>
              <w:rPr>
                <w:sz w:val="23"/>
              </w:rPr>
            </w:pPr>
            <w:r w:rsidRPr="00292857">
              <w:rPr>
                <w:sz w:val="23"/>
              </w:rPr>
              <w:t>Принятие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изменений</w:t>
            </w:r>
            <w:r w:rsidRPr="00292857">
              <w:rPr>
                <w:spacing w:val="31"/>
                <w:sz w:val="23"/>
              </w:rPr>
              <w:t xml:space="preserve"> </w:t>
            </w:r>
            <w:r w:rsidRPr="00292857">
              <w:rPr>
                <w:sz w:val="23"/>
              </w:rPr>
              <w:t>и</w:t>
            </w:r>
            <w:r w:rsidRPr="00292857">
              <w:rPr>
                <w:spacing w:val="27"/>
                <w:sz w:val="23"/>
              </w:rPr>
              <w:t xml:space="preserve"> </w:t>
            </w:r>
            <w:r w:rsidRPr="00292857">
              <w:rPr>
                <w:sz w:val="23"/>
              </w:rPr>
              <w:t>дополнений</w:t>
            </w:r>
            <w:r w:rsidRPr="00292857">
              <w:rPr>
                <w:spacing w:val="30"/>
                <w:sz w:val="23"/>
              </w:rPr>
              <w:t xml:space="preserve"> </w:t>
            </w:r>
            <w:proofErr w:type="gramStart"/>
            <w:r w:rsidRPr="00292857">
              <w:rPr>
                <w:spacing w:val="-10"/>
                <w:sz w:val="23"/>
              </w:rPr>
              <w:t>в</w:t>
            </w:r>
            <w:proofErr w:type="gramEnd"/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91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sz w:val="23"/>
              </w:rPr>
              <w:t>коллективный</w:t>
            </w:r>
            <w:r w:rsidRPr="00292857">
              <w:rPr>
                <w:spacing w:val="50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договор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39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223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50.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0" w:lineRule="exact"/>
              <w:rPr>
                <w:sz w:val="23"/>
              </w:rPr>
            </w:pPr>
            <w:r w:rsidRPr="00292857">
              <w:rPr>
                <w:sz w:val="23"/>
              </w:rPr>
              <w:t>Оформление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поздравления</w:t>
            </w:r>
            <w:r w:rsidRPr="00292857">
              <w:rPr>
                <w:spacing w:val="45"/>
                <w:sz w:val="23"/>
              </w:rPr>
              <w:t xml:space="preserve"> </w:t>
            </w:r>
            <w:r w:rsidRPr="00292857">
              <w:rPr>
                <w:sz w:val="23"/>
              </w:rPr>
              <w:t>с</w:t>
            </w:r>
            <w:r w:rsidRPr="00292857">
              <w:rPr>
                <w:spacing w:val="24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Новым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519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декабрь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1"/>
              <w:ind w:left="1003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редколлегия</w:t>
            </w:r>
          </w:p>
        </w:tc>
      </w:tr>
      <w:tr w:rsidR="00AC4E70" w:rsidTr="00292857">
        <w:trPr>
          <w:trHeight w:val="29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6"/>
              <w:rPr>
                <w:sz w:val="23"/>
              </w:rPr>
            </w:pPr>
            <w:r w:rsidRPr="00292857">
              <w:rPr>
                <w:sz w:val="23"/>
              </w:rPr>
              <w:t>годом</w:t>
            </w:r>
            <w:proofErr w:type="gramStart"/>
            <w:r w:rsidRPr="00292857">
              <w:rPr>
                <w:sz w:val="23"/>
              </w:rPr>
              <w:t>.(</w:t>
            </w:r>
            <w:proofErr w:type="gramEnd"/>
            <w:r w:rsidRPr="00292857">
              <w:rPr>
                <w:sz w:val="23"/>
              </w:rPr>
              <w:t>инф.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стенд)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28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23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51.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9" w:lineRule="exact"/>
              <w:rPr>
                <w:sz w:val="23"/>
              </w:rPr>
            </w:pPr>
            <w:r w:rsidRPr="00292857">
              <w:rPr>
                <w:sz w:val="23"/>
              </w:rPr>
              <w:t>Организация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z w:val="23"/>
              </w:rPr>
              <w:t>и</w:t>
            </w:r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z w:val="23"/>
              </w:rPr>
              <w:t>проведение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Нового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19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декабрь</w:t>
            </w:r>
          </w:p>
        </w:tc>
        <w:tc>
          <w:tcPr>
            <w:tcW w:w="327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9" w:lineRule="exact"/>
              <w:ind w:left="27" w:right="14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комиссия</w:t>
            </w:r>
            <w:r w:rsidRPr="00292857">
              <w:rPr>
                <w:spacing w:val="8"/>
                <w:sz w:val="23"/>
              </w:rPr>
              <w:t xml:space="preserve"> </w:t>
            </w:r>
            <w:proofErr w:type="gramStart"/>
            <w:r w:rsidRPr="00292857">
              <w:rPr>
                <w:sz w:val="23"/>
              </w:rPr>
              <w:t>по</w:t>
            </w:r>
            <w:proofErr w:type="gramEnd"/>
            <w:r w:rsidRPr="00292857">
              <w:rPr>
                <w:spacing w:val="26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культурно-</w:t>
            </w:r>
          </w:p>
        </w:tc>
      </w:tr>
      <w:tr w:rsidR="00AC4E70" w:rsidTr="00292857">
        <w:trPr>
          <w:trHeight w:val="269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9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года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для</w:t>
            </w:r>
            <w:r w:rsidRPr="00292857">
              <w:rPr>
                <w:spacing w:val="-10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членов</w:t>
            </w:r>
            <w:r w:rsidRPr="00292857">
              <w:rPr>
                <w:spacing w:val="-6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профсоюза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49" w:lineRule="exact"/>
              <w:ind w:left="27" w:right="18"/>
              <w:jc w:val="center"/>
              <w:rPr>
                <w:sz w:val="23"/>
              </w:rPr>
            </w:pPr>
            <w:r w:rsidRPr="00292857">
              <w:rPr>
                <w:sz w:val="23"/>
              </w:rPr>
              <w:t>массовой</w:t>
            </w:r>
            <w:r w:rsidRPr="00292857">
              <w:rPr>
                <w:spacing w:val="30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работе</w:t>
            </w:r>
          </w:p>
        </w:tc>
      </w:tr>
      <w:tr w:rsidR="00AC4E70" w:rsidTr="00292857">
        <w:trPr>
          <w:trHeight w:val="292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образования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tcBorders>
              <w:top w:val="nil"/>
            </w:tcBorders>
            <w:shd w:val="clear" w:color="auto" w:fill="auto"/>
          </w:tcPr>
          <w:p w:rsidR="00AC4E70" w:rsidRPr="00292857" w:rsidRDefault="00AC4E70" w:rsidP="00292857">
            <w:pPr>
              <w:pStyle w:val="TableParagraph"/>
              <w:ind w:left="0"/>
              <w:rPr>
                <w:sz w:val="20"/>
              </w:rPr>
            </w:pPr>
          </w:p>
        </w:tc>
      </w:tr>
      <w:tr w:rsidR="00AC4E70" w:rsidTr="00292857">
        <w:trPr>
          <w:trHeight w:val="239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23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52.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20" w:lineRule="exact"/>
              <w:rPr>
                <w:sz w:val="23"/>
              </w:rPr>
            </w:pPr>
            <w:r w:rsidRPr="00292857">
              <w:rPr>
                <w:sz w:val="23"/>
              </w:rPr>
              <w:t>Отчет</w:t>
            </w:r>
            <w:r w:rsidRPr="00292857">
              <w:rPr>
                <w:spacing w:val="25"/>
                <w:sz w:val="23"/>
              </w:rPr>
              <w:t xml:space="preserve"> </w:t>
            </w:r>
            <w:r w:rsidRPr="00292857">
              <w:rPr>
                <w:sz w:val="23"/>
              </w:rPr>
              <w:t>ревизионной</w:t>
            </w:r>
            <w:r w:rsidRPr="00292857">
              <w:rPr>
                <w:spacing w:val="36"/>
                <w:sz w:val="23"/>
              </w:rPr>
              <w:t xml:space="preserve"> </w:t>
            </w:r>
            <w:r w:rsidRPr="00292857">
              <w:rPr>
                <w:sz w:val="23"/>
              </w:rPr>
              <w:t>комиссии</w:t>
            </w:r>
            <w:r w:rsidRPr="00292857">
              <w:rPr>
                <w:spacing w:val="23"/>
                <w:sz w:val="23"/>
              </w:rPr>
              <w:t xml:space="preserve"> </w:t>
            </w:r>
            <w:r w:rsidRPr="00292857">
              <w:rPr>
                <w:spacing w:val="-10"/>
                <w:sz w:val="23"/>
              </w:rPr>
              <w:t>о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19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декабрь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477"/>
              <w:rPr>
                <w:sz w:val="23"/>
              </w:rPr>
            </w:pPr>
            <w:r w:rsidRPr="00292857">
              <w:rPr>
                <w:sz w:val="23"/>
              </w:rPr>
              <w:t>ревизионная</w:t>
            </w:r>
            <w:r w:rsidRPr="00292857">
              <w:rPr>
                <w:spacing w:val="34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комиссия</w:t>
            </w:r>
          </w:p>
        </w:tc>
      </w:tr>
      <w:tr w:rsidR="00AC4E70" w:rsidTr="00292857">
        <w:trPr>
          <w:trHeight w:val="284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 w:line="259" w:lineRule="exact"/>
              <w:rPr>
                <w:sz w:val="23"/>
              </w:rPr>
            </w:pPr>
            <w:proofErr w:type="gramStart"/>
            <w:r w:rsidRPr="00292857">
              <w:rPr>
                <w:sz w:val="23"/>
              </w:rPr>
              <w:t>проведении</w:t>
            </w:r>
            <w:proofErr w:type="gramEnd"/>
            <w:r w:rsidRPr="00292857">
              <w:rPr>
                <w:spacing w:val="29"/>
                <w:sz w:val="23"/>
              </w:rPr>
              <w:t xml:space="preserve"> </w:t>
            </w:r>
            <w:r w:rsidRPr="00292857">
              <w:rPr>
                <w:sz w:val="23"/>
              </w:rPr>
              <w:t>Нового</w:t>
            </w:r>
            <w:r w:rsidRPr="00292857">
              <w:rPr>
                <w:spacing w:val="17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года.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28"/>
        </w:trPr>
        <w:tc>
          <w:tcPr>
            <w:tcW w:w="619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223"/>
              <w:rPr>
                <w:sz w:val="23"/>
              </w:rPr>
            </w:pPr>
            <w:r w:rsidRPr="00292857">
              <w:rPr>
                <w:spacing w:val="-5"/>
                <w:w w:val="105"/>
                <w:sz w:val="23"/>
              </w:rPr>
              <w:t>53.</w:t>
            </w:r>
          </w:p>
        </w:tc>
        <w:tc>
          <w:tcPr>
            <w:tcW w:w="4250" w:type="dxa"/>
            <w:tcBorders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09" w:lineRule="exact"/>
              <w:rPr>
                <w:sz w:val="23"/>
              </w:rPr>
            </w:pPr>
            <w:r w:rsidRPr="00292857">
              <w:rPr>
                <w:w w:val="105"/>
                <w:sz w:val="23"/>
              </w:rPr>
              <w:t>Совместно</w:t>
            </w:r>
            <w:r w:rsidRPr="00292857">
              <w:rPr>
                <w:spacing w:val="-14"/>
                <w:w w:val="105"/>
                <w:sz w:val="23"/>
              </w:rPr>
              <w:t xml:space="preserve"> </w:t>
            </w:r>
            <w:r w:rsidRPr="00292857">
              <w:rPr>
                <w:w w:val="105"/>
                <w:sz w:val="23"/>
              </w:rPr>
              <w:t>с</w:t>
            </w:r>
            <w:r w:rsidRPr="00292857">
              <w:rPr>
                <w:spacing w:val="-16"/>
                <w:w w:val="105"/>
                <w:sz w:val="23"/>
              </w:rPr>
              <w:t xml:space="preserve"> </w:t>
            </w:r>
            <w:r w:rsidRPr="00292857">
              <w:rPr>
                <w:spacing w:val="-2"/>
                <w:w w:val="105"/>
                <w:sz w:val="23"/>
              </w:rPr>
              <w:t>администрацией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519"/>
              <w:rPr>
                <w:sz w:val="23"/>
              </w:rPr>
            </w:pPr>
            <w:r w:rsidRPr="00292857">
              <w:rPr>
                <w:spacing w:val="-2"/>
                <w:w w:val="105"/>
                <w:sz w:val="23"/>
              </w:rPr>
              <w:t>декабрь</w:t>
            </w:r>
          </w:p>
        </w:tc>
        <w:tc>
          <w:tcPr>
            <w:tcW w:w="3270" w:type="dxa"/>
            <w:vMerge w:val="restart"/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8" w:lineRule="exact"/>
              <w:ind w:left="413"/>
              <w:rPr>
                <w:sz w:val="23"/>
              </w:rPr>
            </w:pPr>
            <w:r w:rsidRPr="00292857">
              <w:rPr>
                <w:sz w:val="23"/>
              </w:rPr>
              <w:t>председатель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pacing w:val="-2"/>
                <w:sz w:val="23"/>
              </w:rPr>
              <w:t>профкома</w:t>
            </w:r>
          </w:p>
        </w:tc>
      </w:tr>
      <w:tr w:rsidR="00AC4E70" w:rsidTr="00292857">
        <w:trPr>
          <w:trHeight w:val="269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  <w:bottom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line="250" w:lineRule="exact"/>
              <w:rPr>
                <w:sz w:val="23"/>
              </w:rPr>
            </w:pPr>
            <w:r w:rsidRPr="00292857">
              <w:rPr>
                <w:sz w:val="23"/>
              </w:rPr>
              <w:t>составление</w:t>
            </w:r>
            <w:r w:rsidRPr="00292857">
              <w:rPr>
                <w:spacing w:val="18"/>
                <w:sz w:val="23"/>
              </w:rPr>
              <w:t xml:space="preserve"> </w:t>
            </w:r>
            <w:r w:rsidRPr="00292857">
              <w:rPr>
                <w:sz w:val="23"/>
              </w:rPr>
              <w:t>графика</w:t>
            </w:r>
            <w:r w:rsidRPr="00292857">
              <w:rPr>
                <w:spacing w:val="37"/>
                <w:sz w:val="23"/>
              </w:rPr>
              <w:t xml:space="preserve"> </w:t>
            </w:r>
            <w:r w:rsidRPr="00292857">
              <w:rPr>
                <w:sz w:val="23"/>
              </w:rPr>
              <w:t>отпусков</w:t>
            </w:r>
            <w:r w:rsidRPr="00292857">
              <w:rPr>
                <w:spacing w:val="39"/>
                <w:sz w:val="23"/>
              </w:rPr>
              <w:t xml:space="preserve"> </w:t>
            </w:r>
            <w:proofErr w:type="gramStart"/>
            <w:r w:rsidRPr="00292857">
              <w:rPr>
                <w:spacing w:val="-5"/>
                <w:sz w:val="23"/>
              </w:rPr>
              <w:t>на</w:t>
            </w:r>
            <w:proofErr w:type="gramEnd"/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  <w:tr w:rsidR="00AC4E70" w:rsidTr="00292857">
        <w:trPr>
          <w:trHeight w:val="299"/>
        </w:trPr>
        <w:tc>
          <w:tcPr>
            <w:tcW w:w="619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tcBorders>
              <w:top w:val="nil"/>
            </w:tcBorders>
            <w:shd w:val="clear" w:color="auto" w:fill="auto"/>
          </w:tcPr>
          <w:p w:rsidR="00AC4E70" w:rsidRPr="00292857" w:rsidRDefault="00A1154A" w:rsidP="00292857">
            <w:pPr>
              <w:pStyle w:val="TableParagraph"/>
              <w:spacing w:before="5"/>
              <w:rPr>
                <w:sz w:val="23"/>
              </w:rPr>
            </w:pPr>
            <w:r w:rsidRPr="00292857">
              <w:rPr>
                <w:sz w:val="23"/>
              </w:rPr>
              <w:t>новый</w:t>
            </w:r>
            <w:r w:rsidRPr="00292857">
              <w:rPr>
                <w:spacing w:val="27"/>
                <w:sz w:val="23"/>
              </w:rPr>
              <w:t xml:space="preserve"> </w:t>
            </w:r>
            <w:r w:rsidRPr="00292857">
              <w:rPr>
                <w:sz w:val="23"/>
              </w:rPr>
              <w:t>календарный</w:t>
            </w:r>
            <w:r w:rsidRPr="00292857">
              <w:rPr>
                <w:spacing w:val="29"/>
                <w:sz w:val="23"/>
              </w:rPr>
              <w:t xml:space="preserve"> </w:t>
            </w:r>
            <w:r w:rsidRPr="00292857">
              <w:rPr>
                <w:spacing w:val="-4"/>
                <w:sz w:val="23"/>
              </w:rPr>
              <w:t>год.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  <w:shd w:val="clear" w:color="auto" w:fill="auto"/>
          </w:tcPr>
          <w:p w:rsidR="00AC4E70" w:rsidRPr="00292857" w:rsidRDefault="00AC4E70">
            <w:pPr>
              <w:rPr>
                <w:sz w:val="2"/>
                <w:szCs w:val="2"/>
              </w:rPr>
            </w:pPr>
          </w:p>
        </w:tc>
      </w:tr>
    </w:tbl>
    <w:p w:rsidR="00AC4E70" w:rsidRDefault="00AC4E70">
      <w:pPr>
        <w:pStyle w:val="a3"/>
      </w:pPr>
    </w:p>
    <w:p w:rsidR="00AC4E70" w:rsidRDefault="00AC4E70">
      <w:pPr>
        <w:pStyle w:val="a3"/>
        <w:spacing w:before="37"/>
      </w:pPr>
    </w:p>
    <w:p w:rsidR="00AC4E70" w:rsidRDefault="00A1154A">
      <w:pPr>
        <w:pStyle w:val="a3"/>
        <w:tabs>
          <w:tab w:val="left" w:pos="5920"/>
        </w:tabs>
        <w:ind w:left="12"/>
      </w:pPr>
      <w:r>
        <w:t>Председатель</w:t>
      </w:r>
      <w:r>
        <w:rPr>
          <w:spacing w:val="37"/>
        </w:rPr>
        <w:t xml:space="preserve"> </w:t>
      </w:r>
      <w:r>
        <w:t>профсоюзной</w:t>
      </w:r>
      <w:r>
        <w:rPr>
          <w:spacing w:val="43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6316AA">
        <w:t>Хабибуллина С.И</w:t>
      </w:r>
      <w:bookmarkStart w:id="0" w:name="_GoBack"/>
      <w:bookmarkEnd w:id="0"/>
    </w:p>
    <w:sectPr w:rsidR="00AC4E70">
      <w:pgSz w:w="11910" w:h="16850"/>
      <w:pgMar w:top="740" w:right="708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B738F"/>
    <w:multiLevelType w:val="hybridMultilevel"/>
    <w:tmpl w:val="0504C378"/>
    <w:lvl w:ilvl="0" w:tplc="6EFEA30E">
      <w:start w:val="1"/>
      <w:numFmt w:val="decimal"/>
      <w:lvlText w:val="%1."/>
      <w:lvlJc w:val="left"/>
      <w:pPr>
        <w:ind w:left="732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EC9CC044">
      <w:numFmt w:val="bullet"/>
      <w:lvlText w:val="•"/>
      <w:lvlJc w:val="left"/>
      <w:pPr>
        <w:ind w:left="1672" w:hanging="375"/>
      </w:pPr>
      <w:rPr>
        <w:rFonts w:hint="default"/>
        <w:lang w:val="ru-RU" w:eastAsia="en-US" w:bidi="ar-SA"/>
      </w:rPr>
    </w:lvl>
    <w:lvl w:ilvl="2" w:tplc="8E748146">
      <w:numFmt w:val="bullet"/>
      <w:lvlText w:val="•"/>
      <w:lvlJc w:val="left"/>
      <w:pPr>
        <w:ind w:left="2604" w:hanging="375"/>
      </w:pPr>
      <w:rPr>
        <w:rFonts w:hint="default"/>
        <w:lang w:val="ru-RU" w:eastAsia="en-US" w:bidi="ar-SA"/>
      </w:rPr>
    </w:lvl>
    <w:lvl w:ilvl="3" w:tplc="00EEF9F6">
      <w:numFmt w:val="bullet"/>
      <w:lvlText w:val="•"/>
      <w:lvlJc w:val="left"/>
      <w:pPr>
        <w:ind w:left="3536" w:hanging="375"/>
      </w:pPr>
      <w:rPr>
        <w:rFonts w:hint="default"/>
        <w:lang w:val="ru-RU" w:eastAsia="en-US" w:bidi="ar-SA"/>
      </w:rPr>
    </w:lvl>
    <w:lvl w:ilvl="4" w:tplc="F39EB9B2">
      <w:numFmt w:val="bullet"/>
      <w:lvlText w:val="•"/>
      <w:lvlJc w:val="left"/>
      <w:pPr>
        <w:ind w:left="4468" w:hanging="375"/>
      </w:pPr>
      <w:rPr>
        <w:rFonts w:hint="default"/>
        <w:lang w:val="ru-RU" w:eastAsia="en-US" w:bidi="ar-SA"/>
      </w:rPr>
    </w:lvl>
    <w:lvl w:ilvl="5" w:tplc="840642E2">
      <w:numFmt w:val="bullet"/>
      <w:lvlText w:val="•"/>
      <w:lvlJc w:val="left"/>
      <w:pPr>
        <w:ind w:left="5400" w:hanging="375"/>
      </w:pPr>
      <w:rPr>
        <w:rFonts w:hint="default"/>
        <w:lang w:val="ru-RU" w:eastAsia="en-US" w:bidi="ar-SA"/>
      </w:rPr>
    </w:lvl>
    <w:lvl w:ilvl="6" w:tplc="63286964">
      <w:numFmt w:val="bullet"/>
      <w:lvlText w:val="•"/>
      <w:lvlJc w:val="left"/>
      <w:pPr>
        <w:ind w:left="6332" w:hanging="375"/>
      </w:pPr>
      <w:rPr>
        <w:rFonts w:hint="default"/>
        <w:lang w:val="ru-RU" w:eastAsia="en-US" w:bidi="ar-SA"/>
      </w:rPr>
    </w:lvl>
    <w:lvl w:ilvl="7" w:tplc="B75AA78A">
      <w:numFmt w:val="bullet"/>
      <w:lvlText w:val="•"/>
      <w:lvlJc w:val="left"/>
      <w:pPr>
        <w:ind w:left="7264" w:hanging="375"/>
      </w:pPr>
      <w:rPr>
        <w:rFonts w:hint="default"/>
        <w:lang w:val="ru-RU" w:eastAsia="en-US" w:bidi="ar-SA"/>
      </w:rPr>
    </w:lvl>
    <w:lvl w:ilvl="8" w:tplc="F7143A88">
      <w:numFmt w:val="bullet"/>
      <w:lvlText w:val="•"/>
      <w:lvlJc w:val="left"/>
      <w:pPr>
        <w:ind w:left="8196" w:hanging="37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6AA"/>
    <w:rsid w:val="00292857"/>
    <w:rsid w:val="006316AA"/>
    <w:rsid w:val="00A1154A"/>
    <w:rsid w:val="00AC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Title"/>
    <w:basedOn w:val="a"/>
    <w:uiPriority w:val="1"/>
    <w:qFormat/>
    <w:pPr>
      <w:spacing w:before="272"/>
      <w:ind w:left="1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4"/>
      <w:ind w:left="732" w:hanging="37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5"/>
    </w:pPr>
  </w:style>
  <w:style w:type="paragraph" w:styleId="a6">
    <w:name w:val="No Spacing"/>
    <w:uiPriority w:val="1"/>
    <w:qFormat/>
    <w:rsid w:val="00292857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Title"/>
    <w:basedOn w:val="a"/>
    <w:uiPriority w:val="1"/>
    <w:qFormat/>
    <w:pPr>
      <w:spacing w:before="272"/>
      <w:ind w:left="1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4"/>
      <w:ind w:left="732" w:hanging="37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5"/>
    </w:pPr>
  </w:style>
  <w:style w:type="paragraph" w:styleId="a6">
    <w:name w:val="No Spacing"/>
    <w:uiPriority w:val="1"/>
    <w:qFormat/>
    <w:rsid w:val="00292857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7;&#1074;&#1077;&#1090;&#1083;&#1072;&#1085;&#1072;\Desktop\&#1087;&#1083;&#1072;&#1085;-&#1088;&#1072;&#1073;&#1086;&#1090;&#1099;%20&#1087;&#1088;&#1086;&#1092;&#1089;&#1086;&#1102;&#1079;%20&#1041;&#1072;&#1083;&#1090;&#1072;&#1081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план-работы профсоюз Балтай</Template>
  <TotalTime>1</TotalTime>
  <Pages>1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2025-02-20T10:22:00Z</dcterms:created>
  <dcterms:modified xsi:type="dcterms:W3CDTF">2025-02-20T10:23:00Z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2025-02-20T00:00:00Z</vt:filetime>
  </property>
  <property fmtid="{D5CDD505-2E9C-101B-9397-08002B2CF9AE}" pid="5" name="Producer">
    <vt:lpwstr>www.ilovepdf.com</vt:lpwstr>
  </property>
</Properties>
</file>